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10507" w:type="dxa"/>
        <w:tblInd w:w="-35" w:type="dxa"/>
        <w:tblLook w:val="01E0" w:firstRow="1" w:lastRow="1" w:firstColumn="1" w:lastColumn="1" w:noHBand="0" w:noVBand="0"/>
      </w:tblPr>
      <w:tblGrid>
        <w:gridCol w:w="10507"/>
      </w:tblGrid>
      <w:tr w:rsidR="00825D20" w:rsidRPr="004D2A6C" w14:paraId="49F7E7F9" w14:textId="77777777" w:rsidTr="00C821A5">
        <w:tc>
          <w:tcPr>
            <w:tcW w:w="10507" w:type="dxa"/>
          </w:tcPr>
          <w:bookmarkStart w:id="0" w:name="_GoBack"/>
          <w:bookmarkEnd w:id="0"/>
          <w:p w14:paraId="764B8345" w14:textId="77777777" w:rsidR="00825D20" w:rsidRPr="004D2A6C" w:rsidRDefault="00825D20" w:rsidP="00C821A5">
            <w:pPr>
              <w:pStyle w:val="a3"/>
              <w:tabs>
                <w:tab w:val="left" w:pos="45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D2A6C">
              <w:object w:dxaOrig="4320" w:dyaOrig="1727" w14:anchorId="1758BA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8.25pt;height:108pt" o:ole="">
                  <v:imagedata r:id="rId8" o:title=""/>
                </v:shape>
                <o:OLEObject Type="Embed" ProgID="PBrush" ShapeID="_x0000_i1025" DrawAspect="Content" ObjectID="_1630134964" r:id="rId9"/>
              </w:object>
            </w:r>
          </w:p>
        </w:tc>
      </w:tr>
      <w:tr w:rsidR="00825D20" w:rsidRPr="004D2A6C" w14:paraId="63CAB31A" w14:textId="77777777" w:rsidTr="00C821A5">
        <w:tc>
          <w:tcPr>
            <w:tcW w:w="10507" w:type="dxa"/>
          </w:tcPr>
          <w:p w14:paraId="468B29AD" w14:textId="77777777" w:rsidR="00825D20" w:rsidRPr="004D2A6C" w:rsidRDefault="00825D20" w:rsidP="00C821A5">
            <w:pPr>
              <w:pStyle w:val="a3"/>
              <w:tabs>
                <w:tab w:val="left" w:pos="4550"/>
              </w:tabs>
              <w:jc w:val="center"/>
              <w:rPr>
                <w:sz w:val="8"/>
                <w:szCs w:val="12"/>
                <w:rtl/>
              </w:rPr>
            </w:pPr>
            <w:r w:rsidRPr="004D2A6C">
              <w:object w:dxaOrig="4320" w:dyaOrig="2761" w14:anchorId="41E48192">
                <v:shape id="_x0000_i1026" type="#_x0000_t75" style="width:514.35pt;height:51.85pt" o:ole="">
                  <v:imagedata r:id="rId10" o:title=""/>
                </v:shape>
                <o:OLEObject Type="Embed" ProgID="PBrush" ShapeID="_x0000_i1026" DrawAspect="Content" ObjectID="_1630134965" r:id="rId11"/>
              </w:object>
            </w:r>
          </w:p>
        </w:tc>
      </w:tr>
      <w:tr w:rsidR="00825D20" w:rsidRPr="004D2A6C" w14:paraId="7E413D3C" w14:textId="77777777" w:rsidTr="00C821A5">
        <w:trPr>
          <w:trHeight w:val="80"/>
        </w:trPr>
        <w:tc>
          <w:tcPr>
            <w:tcW w:w="10507" w:type="dxa"/>
          </w:tcPr>
          <w:p w14:paraId="7245E3CE" w14:textId="77777777" w:rsidR="00825D20" w:rsidRPr="004D2A6C" w:rsidRDefault="00825D20" w:rsidP="00C821A5">
            <w:pPr>
              <w:pStyle w:val="a3"/>
              <w:jc w:val="center"/>
              <w:rPr>
                <w:rFonts w:ascii="David" w:hAnsi="David" w:cs="David"/>
                <w:b/>
                <w:bCs/>
                <w:sz w:val="34"/>
                <w:szCs w:val="34"/>
                <w:bdr w:val="single" w:sz="4" w:space="0" w:color="auto" w:shadow="1"/>
                <w:rtl/>
              </w:rPr>
            </w:pPr>
          </w:p>
        </w:tc>
      </w:tr>
      <w:tr w:rsidR="00825D20" w:rsidRPr="004D2A6C" w14:paraId="0FD9859F" w14:textId="77777777" w:rsidTr="00C821A5">
        <w:trPr>
          <w:trHeight w:val="80"/>
        </w:trPr>
        <w:tc>
          <w:tcPr>
            <w:tcW w:w="10507" w:type="dxa"/>
          </w:tcPr>
          <w:p w14:paraId="27D71A1D" w14:textId="77777777" w:rsidR="00825D20" w:rsidRPr="004D2A6C" w:rsidRDefault="00825D20" w:rsidP="00C821A5">
            <w:pPr>
              <w:tabs>
                <w:tab w:val="left" w:pos="991"/>
                <w:tab w:val="left" w:pos="1275"/>
                <w:tab w:val="left" w:pos="1700"/>
              </w:tabs>
              <w:ind w:left="566" w:right="567"/>
              <w:jc w:val="center"/>
              <w:rPr>
                <w:rFonts w:cs="David"/>
                <w:szCs w:val="24"/>
                <w:rtl/>
              </w:rPr>
            </w:pPr>
          </w:p>
          <w:p w14:paraId="021192FF" w14:textId="77777777" w:rsidR="00825D20" w:rsidRPr="004D2A6C" w:rsidRDefault="00825D20" w:rsidP="00C821A5">
            <w:pPr>
              <w:tabs>
                <w:tab w:val="left" w:pos="991"/>
                <w:tab w:val="left" w:pos="1275"/>
                <w:tab w:val="left" w:pos="1700"/>
              </w:tabs>
              <w:ind w:left="566" w:right="567"/>
              <w:jc w:val="center"/>
              <w:rPr>
                <w:rFonts w:cs="David"/>
                <w:szCs w:val="24"/>
                <w:rtl/>
              </w:rPr>
            </w:pPr>
            <w:r w:rsidRPr="004D2A6C">
              <w:rPr>
                <w:rFonts w:cs="David"/>
                <w:szCs w:val="24"/>
                <w:rtl/>
              </w:rPr>
              <w:t xml:space="preserve">בס"ד; </w:t>
            </w:r>
            <w:r w:rsidRPr="004D2A6C">
              <w:rPr>
                <w:rFonts w:cs="David"/>
                <w:szCs w:val="24"/>
                <w:rtl/>
              </w:rPr>
              <w:fldChar w:fldCharType="begin"/>
            </w:r>
            <w:r w:rsidRPr="004D2A6C">
              <w:rPr>
                <w:rFonts w:cs="David"/>
                <w:szCs w:val="24"/>
                <w:rtl/>
              </w:rPr>
              <w:instrText xml:space="preserve"> </w:instrText>
            </w:r>
            <w:r w:rsidRPr="004D2A6C">
              <w:rPr>
                <w:rFonts w:cs="David"/>
                <w:szCs w:val="24"/>
              </w:rPr>
              <w:instrText>DATE \@ "dd MMM yy" \h</w:instrText>
            </w:r>
            <w:r w:rsidRPr="004D2A6C">
              <w:rPr>
                <w:rFonts w:cs="David"/>
                <w:szCs w:val="24"/>
                <w:rtl/>
              </w:rPr>
              <w:instrText xml:space="preserve"> </w:instrText>
            </w:r>
            <w:r w:rsidRPr="004D2A6C">
              <w:rPr>
                <w:rFonts w:cs="David"/>
                <w:szCs w:val="24"/>
                <w:rtl/>
              </w:rPr>
              <w:fldChar w:fldCharType="separate"/>
            </w:r>
            <w:r w:rsidR="0036608D">
              <w:rPr>
                <w:rFonts w:cs="David"/>
                <w:noProof/>
                <w:szCs w:val="24"/>
                <w:rtl/>
              </w:rPr>
              <w:t>‏ט"ז אלול תשע"ט</w:t>
            </w:r>
            <w:r w:rsidRPr="004D2A6C">
              <w:rPr>
                <w:rFonts w:cs="David"/>
                <w:szCs w:val="24"/>
                <w:rtl/>
              </w:rPr>
              <w:fldChar w:fldCharType="end"/>
            </w:r>
            <w:r w:rsidRPr="004D2A6C">
              <w:rPr>
                <w:rFonts w:cs="David"/>
                <w:szCs w:val="24"/>
                <w:rtl/>
              </w:rPr>
              <w:t xml:space="preserve">; </w:t>
            </w:r>
            <w:r w:rsidRPr="004D2A6C">
              <w:rPr>
                <w:rFonts w:cs="David"/>
                <w:szCs w:val="24"/>
                <w:rtl/>
              </w:rPr>
              <w:fldChar w:fldCharType="begin"/>
            </w:r>
            <w:r w:rsidRPr="004D2A6C">
              <w:rPr>
                <w:rFonts w:cs="David"/>
                <w:szCs w:val="24"/>
                <w:rtl/>
              </w:rPr>
              <w:instrText xml:space="preserve"> </w:instrText>
            </w:r>
            <w:r w:rsidRPr="004D2A6C">
              <w:rPr>
                <w:rFonts w:cs="David"/>
                <w:szCs w:val="24"/>
              </w:rPr>
              <w:instrText>DATE \@ "dd.MM.yy"</w:instrText>
            </w:r>
            <w:r w:rsidRPr="004D2A6C">
              <w:rPr>
                <w:rFonts w:cs="David"/>
                <w:szCs w:val="24"/>
                <w:rtl/>
              </w:rPr>
              <w:instrText xml:space="preserve"> </w:instrText>
            </w:r>
            <w:r w:rsidRPr="004D2A6C">
              <w:rPr>
                <w:rFonts w:cs="David"/>
                <w:szCs w:val="24"/>
                <w:rtl/>
              </w:rPr>
              <w:fldChar w:fldCharType="separate"/>
            </w:r>
            <w:r w:rsidR="0036608D">
              <w:rPr>
                <w:rFonts w:cs="David"/>
                <w:noProof/>
                <w:szCs w:val="24"/>
                <w:rtl/>
              </w:rPr>
              <w:t>‏16.09.19</w:t>
            </w:r>
            <w:r w:rsidRPr="004D2A6C">
              <w:rPr>
                <w:rFonts w:cs="David"/>
                <w:szCs w:val="24"/>
                <w:rtl/>
              </w:rPr>
              <w:fldChar w:fldCharType="end"/>
            </w:r>
          </w:p>
          <w:p w14:paraId="7740E68C" w14:textId="77777777" w:rsidR="00825D20" w:rsidRPr="004D2A6C" w:rsidRDefault="00825D20" w:rsidP="00C821A5">
            <w:pPr>
              <w:pStyle w:val="a3"/>
              <w:jc w:val="right"/>
              <w:rPr>
                <w:rFonts w:ascii="David" w:hAnsi="David" w:cs="David"/>
                <w:szCs w:val="24"/>
                <w:rtl/>
              </w:rPr>
            </w:pPr>
            <w:r w:rsidRPr="004D2A6C">
              <w:rPr>
                <w:rFonts w:ascii="David" w:hAnsi="David" w:cs="David"/>
                <w:szCs w:val="24"/>
                <w:rtl/>
              </w:rPr>
              <w:t>מ.ל.ב.</w:t>
            </w:r>
          </w:p>
        </w:tc>
      </w:tr>
    </w:tbl>
    <w:p w14:paraId="7F86445F" w14:textId="6F5E7FC6" w:rsidR="003069B3" w:rsidRDefault="003069B3" w:rsidP="003069B3">
      <w:pPr>
        <w:jc w:val="both"/>
        <w:rPr>
          <w:rFonts w:cs="David" w:hint="cs"/>
          <w:sz w:val="26"/>
          <w:szCs w:val="26"/>
          <w:rtl/>
        </w:rPr>
      </w:pPr>
    </w:p>
    <w:p w14:paraId="61339586" w14:textId="77777777" w:rsidR="00825D20" w:rsidRPr="003069B3" w:rsidRDefault="00825D20" w:rsidP="003069B3">
      <w:pPr>
        <w:jc w:val="both"/>
        <w:rPr>
          <w:rFonts w:cs="David"/>
          <w:sz w:val="26"/>
          <w:szCs w:val="26"/>
          <w:rtl/>
        </w:rPr>
      </w:pPr>
    </w:p>
    <w:p w14:paraId="5CF9F462" w14:textId="77777777" w:rsidR="00734B40" w:rsidRPr="003069B3" w:rsidRDefault="00734B40" w:rsidP="003069B3"/>
    <w:sectPr w:rsidR="00734B40" w:rsidRPr="003069B3" w:rsidSect="00DA177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endnotePr>
        <w:numFmt w:val="lowerLetter"/>
      </w:endnotePr>
      <w:pgSz w:w="11907" w:h="16840" w:code="9"/>
      <w:pgMar w:top="2209" w:right="851" w:bottom="794" w:left="851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308FE" w14:textId="77777777" w:rsidR="006775E4" w:rsidRDefault="006775E4" w:rsidP="00DA177E">
      <w:r>
        <w:separator/>
      </w:r>
    </w:p>
  </w:endnote>
  <w:endnote w:type="continuationSeparator" w:id="0">
    <w:p w14:paraId="1325B66D" w14:textId="77777777" w:rsidR="006775E4" w:rsidRDefault="006775E4" w:rsidP="00DA1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altName w:val="Arial Narrow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F7B50" w14:textId="77777777" w:rsidR="009E7801" w:rsidRDefault="00A80785">
    <w:pPr>
      <w:pStyle w:val="a6"/>
      <w:jc w:val="right"/>
      <w:rPr>
        <w:rtl/>
        <w:cs/>
      </w:rPr>
    </w:pPr>
    <w:r>
      <w:fldChar w:fldCharType="begin"/>
    </w:r>
    <w:r w:rsidR="009E7801">
      <w:rPr>
        <w:rtl/>
        <w:cs/>
      </w:rPr>
      <w:instrText>PAGE   \* MERGEFORMAT</w:instrText>
    </w:r>
    <w:r>
      <w:fldChar w:fldCharType="separate"/>
    </w:r>
    <w:r w:rsidR="0058139E" w:rsidRPr="0058139E">
      <w:rPr>
        <w:noProof/>
        <w:rtl/>
        <w:lang w:val="he-IL"/>
      </w:rPr>
      <w:t>2</w:t>
    </w:r>
    <w:r>
      <w:fldChar w:fldCharType="end"/>
    </w:r>
  </w:p>
  <w:p w14:paraId="71BA79D6" w14:textId="77777777" w:rsidR="009E7801" w:rsidRDefault="009E780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0" w:type="auto"/>
      <w:tblLook w:val="04A0" w:firstRow="1" w:lastRow="0" w:firstColumn="1" w:lastColumn="0" w:noHBand="0" w:noVBand="1"/>
    </w:tblPr>
    <w:tblGrid>
      <w:gridCol w:w="10205"/>
    </w:tblGrid>
    <w:tr w:rsidR="0058139E" w:rsidRPr="006E0F96" w14:paraId="22EC9B0D" w14:textId="77777777" w:rsidTr="0058139E">
      <w:tc>
        <w:tcPr>
          <w:tcW w:w="10205" w:type="dxa"/>
          <w:shd w:val="clear" w:color="auto" w:fill="auto"/>
        </w:tcPr>
        <w:p w14:paraId="39497A19" w14:textId="77777777" w:rsidR="0058139E" w:rsidRPr="0058139E" w:rsidRDefault="009E7801" w:rsidP="0058139E">
          <w:pPr>
            <w:pStyle w:val="a6"/>
            <w:jc w:val="center"/>
            <w:rPr>
              <w:noProof/>
              <w:sz w:val="16"/>
              <w:szCs w:val="16"/>
              <w:rtl/>
            </w:rPr>
          </w:pPr>
          <w:r w:rsidRPr="0058139E">
            <w:rPr>
              <w:rFonts w:cs="David"/>
              <w:sz w:val="20"/>
              <w:szCs w:val="20"/>
            </w:rPr>
            <w:t xml:space="preserve"> </w:t>
          </w:r>
          <w:r w:rsidR="0058139E" w:rsidRPr="0058139E">
            <w:rPr>
              <w:rFonts w:cs="David"/>
              <w:sz w:val="20"/>
              <w:szCs w:val="20"/>
            </w:rPr>
            <w:t xml:space="preserve"> </w:t>
          </w:r>
          <w:r w:rsidR="00312D84">
            <w:rPr>
              <w:noProof/>
              <w:sz w:val="16"/>
              <w:szCs w:val="16"/>
            </w:rPr>
            <w:drawing>
              <wp:inline distT="0" distB="0" distL="0" distR="0">
                <wp:extent cx="6159500" cy="590550"/>
                <wp:effectExtent l="0" t="0" r="0" b="0"/>
                <wp:docPr id="4" name="תמונה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תמונה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95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DDD2CB" w14:textId="77777777" w:rsidR="0058139E" w:rsidRPr="0058139E" w:rsidRDefault="0058139E" w:rsidP="0058139E">
          <w:pPr>
            <w:pStyle w:val="a6"/>
            <w:jc w:val="center"/>
            <w:rPr>
              <w:noProof/>
              <w:sz w:val="16"/>
              <w:szCs w:val="16"/>
              <w:rtl/>
            </w:rPr>
          </w:pPr>
        </w:p>
      </w:tc>
    </w:tr>
    <w:tr w:rsidR="0058139E" w:rsidRPr="006E0F96" w14:paraId="5E9250EB" w14:textId="77777777" w:rsidTr="0058139E">
      <w:tc>
        <w:tcPr>
          <w:tcW w:w="10205" w:type="dxa"/>
          <w:shd w:val="clear" w:color="auto" w:fill="auto"/>
        </w:tcPr>
        <w:p w14:paraId="6A050B60" w14:textId="77777777" w:rsidR="0058139E" w:rsidRPr="0058139E" w:rsidRDefault="0058139E" w:rsidP="0058139E">
          <w:pPr>
            <w:pStyle w:val="a6"/>
            <w:jc w:val="right"/>
            <w:rPr>
              <w:rFonts w:cs="David"/>
              <w:sz w:val="16"/>
              <w:szCs w:val="16"/>
              <w:rtl/>
            </w:rPr>
          </w:pPr>
          <w:r w:rsidRPr="0058139E">
            <w:rPr>
              <w:rFonts w:cs="David"/>
              <w:sz w:val="16"/>
              <w:szCs w:val="16"/>
              <w:rtl/>
            </w:rPr>
            <w:fldChar w:fldCharType="begin"/>
          </w:r>
          <w:r w:rsidRPr="0058139E">
            <w:rPr>
              <w:rFonts w:cs="David"/>
              <w:sz w:val="16"/>
              <w:szCs w:val="16"/>
              <w:rtl/>
            </w:rPr>
            <w:instrText xml:space="preserve"> </w:instrText>
          </w:r>
          <w:r w:rsidRPr="0058139E">
            <w:rPr>
              <w:rFonts w:cs="David"/>
              <w:sz w:val="16"/>
              <w:szCs w:val="16"/>
            </w:rPr>
            <w:instrText>FILENAME  \p  \* MERGEFORMAT</w:instrText>
          </w:r>
          <w:r w:rsidRPr="0058139E">
            <w:rPr>
              <w:rFonts w:cs="David"/>
              <w:sz w:val="16"/>
              <w:szCs w:val="16"/>
              <w:rtl/>
            </w:rPr>
            <w:instrText xml:space="preserve"> </w:instrText>
          </w:r>
          <w:r w:rsidRPr="0058139E">
            <w:rPr>
              <w:rFonts w:cs="David"/>
              <w:sz w:val="16"/>
              <w:szCs w:val="16"/>
              <w:rtl/>
            </w:rPr>
            <w:fldChar w:fldCharType="separate"/>
          </w:r>
          <w:r w:rsidR="008D52AE">
            <w:rPr>
              <w:rFonts w:cs="David"/>
              <w:noProof/>
              <w:sz w:val="16"/>
              <w:szCs w:val="16"/>
            </w:rPr>
            <w:t>C:\Users\user\AppData\Local\Microsoft\Windows\INetCache\Content.Outlook\EH3PRBHA</w:t>
          </w:r>
          <w:r w:rsidR="008D52AE">
            <w:rPr>
              <w:rFonts w:cs="David"/>
              <w:noProof/>
              <w:sz w:val="16"/>
              <w:szCs w:val="16"/>
              <w:rtl/>
            </w:rPr>
            <w:t>\ניסיון.</w:t>
          </w:r>
          <w:r w:rsidR="008D52AE">
            <w:rPr>
              <w:rFonts w:cs="David"/>
              <w:noProof/>
              <w:sz w:val="16"/>
              <w:szCs w:val="16"/>
            </w:rPr>
            <w:t>docx</w:t>
          </w:r>
          <w:r w:rsidRPr="0058139E">
            <w:rPr>
              <w:rFonts w:cs="David"/>
              <w:sz w:val="16"/>
              <w:szCs w:val="16"/>
              <w:rtl/>
            </w:rPr>
            <w:fldChar w:fldCharType="end"/>
          </w:r>
        </w:p>
      </w:tc>
    </w:tr>
  </w:tbl>
  <w:p w14:paraId="2E37288E" w14:textId="77777777" w:rsidR="0058139E" w:rsidRPr="00D72EB9" w:rsidRDefault="0058139E" w:rsidP="0058139E">
    <w:pPr>
      <w:pStyle w:val="a6"/>
      <w:jc w:val="center"/>
      <w:rPr>
        <w:noProof/>
        <w:sz w:val="16"/>
        <w:szCs w:val="16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604349" w14:textId="77777777" w:rsidR="006775E4" w:rsidRDefault="006775E4" w:rsidP="00DA177E">
      <w:r>
        <w:separator/>
      </w:r>
    </w:p>
  </w:footnote>
  <w:footnote w:type="continuationSeparator" w:id="0">
    <w:p w14:paraId="5924F15F" w14:textId="77777777" w:rsidR="006775E4" w:rsidRDefault="006775E4" w:rsidP="00DA1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147D0" w14:textId="77777777" w:rsidR="009E7801" w:rsidRDefault="00A80785">
    <w:pPr>
      <w:pStyle w:val="a3"/>
      <w:framePr w:wrap="around" w:vAnchor="text" w:hAnchor="margin" w:xAlign="center" w:y="1"/>
      <w:jc w:val="right"/>
      <w:rPr>
        <w:rStyle w:val="a5"/>
      </w:rPr>
    </w:pPr>
    <w:r>
      <w:rPr>
        <w:rStyle w:val="a5"/>
      </w:rPr>
      <w:fldChar w:fldCharType="begin"/>
    </w:r>
    <w:r w:rsidR="009E780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CCEC34" w14:textId="77777777" w:rsidR="009E7801" w:rsidRDefault="009E7801">
    <w:pPr>
      <w:pStyle w:val="a3"/>
      <w:jc w:val="right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0" w:type="auto"/>
      <w:tblLook w:val="04A0" w:firstRow="1" w:lastRow="0" w:firstColumn="1" w:lastColumn="0" w:noHBand="0" w:noVBand="1"/>
    </w:tblPr>
    <w:tblGrid>
      <w:gridCol w:w="10195"/>
    </w:tblGrid>
    <w:tr w:rsidR="009E7801" w:rsidRPr="00645AEC" w14:paraId="4907D49F" w14:textId="77777777" w:rsidTr="0058139E">
      <w:tc>
        <w:tcPr>
          <w:tcW w:w="10195" w:type="dxa"/>
          <w:shd w:val="clear" w:color="auto" w:fill="auto"/>
        </w:tcPr>
        <w:p w14:paraId="776A6DEB" w14:textId="77777777" w:rsidR="009E7801" w:rsidRPr="00645AEC" w:rsidRDefault="009E7801" w:rsidP="0058139E">
          <w:pPr>
            <w:pStyle w:val="a3"/>
            <w:jc w:val="center"/>
            <w:rPr>
              <w:rtl/>
            </w:rPr>
          </w:pPr>
          <w:r w:rsidRPr="00645AEC">
            <w:object w:dxaOrig="18435" w:dyaOrig="21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316.8pt;height:37.45pt" o:ole="">
                <v:imagedata r:id="rId1" o:title=""/>
              </v:shape>
              <o:OLEObject Type="Embed" ProgID="PBrush" ShapeID="_x0000_i1027" DrawAspect="Content" ObjectID="_1630134966" r:id="rId2"/>
            </w:object>
          </w:r>
        </w:p>
      </w:tc>
    </w:tr>
  </w:tbl>
  <w:p w14:paraId="4C74A22A" w14:textId="77777777" w:rsidR="009E7801" w:rsidRDefault="009E7801" w:rsidP="00734B40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bidiVisual/>
      <w:tblW w:w="10489" w:type="dxa"/>
      <w:tblInd w:w="-35" w:type="dxa"/>
      <w:tblLook w:val="01E0" w:firstRow="1" w:lastRow="1" w:firstColumn="1" w:lastColumn="1" w:noHBand="0" w:noVBand="0"/>
    </w:tblPr>
    <w:tblGrid>
      <w:gridCol w:w="10498"/>
    </w:tblGrid>
    <w:tr w:rsidR="0058139E" w:rsidRPr="00EA289A" w14:paraId="65D7C056" w14:textId="77777777" w:rsidTr="00CA4FC8">
      <w:tc>
        <w:tcPr>
          <w:tcW w:w="10489" w:type="dxa"/>
        </w:tcPr>
        <w:p w14:paraId="6633A1EC" w14:textId="77777777" w:rsidR="0058139E" w:rsidRPr="00EA289A" w:rsidRDefault="0058139E" w:rsidP="00CA4FC8">
          <w:pPr>
            <w:pStyle w:val="a3"/>
            <w:tabs>
              <w:tab w:val="left" w:pos="4550"/>
            </w:tabs>
            <w:jc w:val="center"/>
            <w:rPr>
              <w:b/>
              <w:bCs/>
              <w:sz w:val="16"/>
              <w:szCs w:val="16"/>
            </w:rPr>
          </w:pPr>
          <w:r w:rsidRPr="00EA289A">
            <w:object w:dxaOrig="4320" w:dyaOrig="17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309.3pt;height:110pt" o:ole="">
                <v:imagedata r:id="rId1" o:title=""/>
              </v:shape>
              <o:OLEObject Type="Embed" ProgID="PBrush" ShapeID="_x0000_i1028" DrawAspect="Content" ObjectID="_1630134967" r:id="rId2"/>
            </w:object>
          </w:r>
        </w:p>
      </w:tc>
    </w:tr>
    <w:tr w:rsidR="0058139E" w:rsidRPr="00EA289A" w14:paraId="465DCC20" w14:textId="77777777" w:rsidTr="00CA4FC8">
      <w:tc>
        <w:tcPr>
          <w:tcW w:w="10489" w:type="dxa"/>
        </w:tcPr>
        <w:p w14:paraId="20FA88C6" w14:textId="77777777" w:rsidR="0058139E" w:rsidRPr="00EA289A" w:rsidRDefault="0058139E" w:rsidP="00CA4FC8">
          <w:pPr>
            <w:pStyle w:val="a3"/>
            <w:tabs>
              <w:tab w:val="left" w:pos="4550"/>
            </w:tabs>
            <w:jc w:val="center"/>
            <w:rPr>
              <w:sz w:val="8"/>
              <w:szCs w:val="12"/>
              <w:rtl/>
            </w:rPr>
          </w:pPr>
          <w:r w:rsidRPr="00EA289A">
            <w:object w:dxaOrig="4320" w:dyaOrig="2761">
              <v:shape id="_x0000_i1029" type="#_x0000_t75" style="width:514.35pt;height:49.55pt" o:ole="">
                <v:imagedata r:id="rId3" o:title=""/>
              </v:shape>
              <o:OLEObject Type="Embed" ProgID="PBrush" ShapeID="_x0000_i1029" DrawAspect="Content" ObjectID="_1630134968" r:id="rId4"/>
            </w:object>
          </w:r>
        </w:p>
      </w:tc>
    </w:tr>
    <w:tr w:rsidR="0058139E" w:rsidRPr="00EA289A" w14:paraId="4399F4A4" w14:textId="77777777" w:rsidTr="00CA4FC8">
      <w:trPr>
        <w:trHeight w:val="80"/>
      </w:trPr>
      <w:tc>
        <w:tcPr>
          <w:tcW w:w="10489" w:type="dxa"/>
        </w:tcPr>
        <w:p w14:paraId="176CCA4F" w14:textId="77777777" w:rsidR="0058139E" w:rsidRPr="00EA289A" w:rsidRDefault="0058139E" w:rsidP="00CA4FC8">
          <w:pPr>
            <w:pStyle w:val="a3"/>
            <w:jc w:val="center"/>
            <w:rPr>
              <w:rFonts w:ascii="David" w:hAnsi="David" w:cs="David"/>
              <w:b/>
              <w:bCs/>
              <w:sz w:val="34"/>
              <w:szCs w:val="34"/>
              <w:bdr w:val="single" w:sz="4" w:space="0" w:color="auto" w:shadow="1"/>
              <w:rtl/>
            </w:rPr>
          </w:pPr>
        </w:p>
      </w:tc>
    </w:tr>
    <w:tr w:rsidR="0058139E" w:rsidRPr="00EA289A" w14:paraId="22786765" w14:textId="77777777" w:rsidTr="00CA4FC8">
      <w:trPr>
        <w:trHeight w:val="80"/>
      </w:trPr>
      <w:tc>
        <w:tcPr>
          <w:tcW w:w="10489" w:type="dxa"/>
        </w:tcPr>
        <w:p w14:paraId="044B1D69" w14:textId="77777777" w:rsidR="0058139E" w:rsidRPr="00EA289A" w:rsidRDefault="0058139E" w:rsidP="00CA4FC8">
          <w:pPr>
            <w:tabs>
              <w:tab w:val="left" w:pos="991"/>
              <w:tab w:val="left" w:pos="1275"/>
              <w:tab w:val="left" w:pos="1700"/>
            </w:tabs>
            <w:ind w:left="566" w:right="567"/>
            <w:jc w:val="center"/>
            <w:rPr>
              <w:rFonts w:cs="David"/>
              <w:szCs w:val="24"/>
              <w:rtl/>
            </w:rPr>
          </w:pPr>
          <w:r w:rsidRPr="00EA289A">
            <w:rPr>
              <w:rFonts w:cs="David"/>
              <w:szCs w:val="24"/>
              <w:rtl/>
            </w:rPr>
            <w:t xml:space="preserve">בס"ד; </w:t>
          </w:r>
          <w:r w:rsidRPr="00EA289A">
            <w:rPr>
              <w:rFonts w:cs="David"/>
              <w:szCs w:val="24"/>
              <w:rtl/>
            </w:rPr>
            <w:fldChar w:fldCharType="begin"/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</w:rPr>
            <w:instrText>DATE \@ "dd MMM yy" \h</w:instrText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  <w:rtl/>
            </w:rPr>
            <w:fldChar w:fldCharType="separate"/>
          </w:r>
          <w:r w:rsidR="0036608D">
            <w:rPr>
              <w:rFonts w:cs="David"/>
              <w:noProof/>
              <w:szCs w:val="24"/>
              <w:rtl/>
            </w:rPr>
            <w:t>‏ט"ז אלול תשע"ט</w:t>
          </w:r>
          <w:r w:rsidRPr="00EA289A">
            <w:rPr>
              <w:rFonts w:cs="David"/>
              <w:szCs w:val="24"/>
              <w:rtl/>
            </w:rPr>
            <w:fldChar w:fldCharType="end"/>
          </w:r>
          <w:r w:rsidRPr="00EA289A">
            <w:rPr>
              <w:rFonts w:cs="David"/>
              <w:szCs w:val="24"/>
              <w:rtl/>
            </w:rPr>
            <w:t xml:space="preserve">; </w:t>
          </w:r>
          <w:r w:rsidRPr="00EA289A">
            <w:rPr>
              <w:rFonts w:cs="David"/>
              <w:szCs w:val="24"/>
              <w:rtl/>
            </w:rPr>
            <w:fldChar w:fldCharType="begin"/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</w:rPr>
            <w:instrText>DATE \@ "dd.MM.yy"</w:instrText>
          </w:r>
          <w:r w:rsidRPr="00EA289A">
            <w:rPr>
              <w:rFonts w:cs="David"/>
              <w:szCs w:val="24"/>
              <w:rtl/>
            </w:rPr>
            <w:instrText xml:space="preserve"> </w:instrText>
          </w:r>
          <w:r w:rsidRPr="00EA289A">
            <w:rPr>
              <w:rFonts w:cs="David"/>
              <w:szCs w:val="24"/>
              <w:rtl/>
            </w:rPr>
            <w:fldChar w:fldCharType="separate"/>
          </w:r>
          <w:r w:rsidR="0036608D">
            <w:rPr>
              <w:rFonts w:cs="David"/>
              <w:noProof/>
              <w:szCs w:val="24"/>
              <w:rtl/>
            </w:rPr>
            <w:t>‏16.09.19</w:t>
          </w:r>
          <w:r w:rsidRPr="00EA289A">
            <w:rPr>
              <w:rFonts w:cs="David"/>
              <w:szCs w:val="24"/>
              <w:rtl/>
            </w:rPr>
            <w:fldChar w:fldCharType="end"/>
          </w:r>
        </w:p>
        <w:p w14:paraId="50B3F2DA" w14:textId="77777777" w:rsidR="0058139E" w:rsidRPr="00EA289A" w:rsidRDefault="0058139E" w:rsidP="00CA4FC8">
          <w:pPr>
            <w:pStyle w:val="a3"/>
            <w:jc w:val="right"/>
            <w:rPr>
              <w:rFonts w:ascii="David" w:hAnsi="David" w:cs="David"/>
              <w:szCs w:val="24"/>
              <w:rtl/>
            </w:rPr>
          </w:pPr>
          <w:r w:rsidRPr="00EA289A">
            <w:rPr>
              <w:rFonts w:ascii="David" w:hAnsi="David" w:cs="David"/>
              <w:szCs w:val="24"/>
              <w:rtl/>
            </w:rPr>
            <w:t>מ.ל.ב.</w:t>
          </w:r>
        </w:p>
      </w:tc>
    </w:tr>
  </w:tbl>
  <w:p w14:paraId="00234B23" w14:textId="77777777" w:rsidR="0058139E" w:rsidRPr="001259D9" w:rsidRDefault="0058139E" w:rsidP="0058139E">
    <w:pPr>
      <w:pStyle w:val="a3"/>
      <w:tabs>
        <w:tab w:val="left" w:pos="4550"/>
      </w:tabs>
      <w:rPr>
        <w:b/>
        <w:bCs/>
        <w:sz w:val="16"/>
        <w:szCs w:val="1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E492A"/>
    <w:multiLevelType w:val="hybridMultilevel"/>
    <w:tmpl w:val="C108C360"/>
    <w:lvl w:ilvl="0" w:tplc="1CB49854">
      <w:start w:val="1"/>
      <w:numFmt w:val="decimal"/>
      <w:lvlText w:val="%1."/>
      <w:lvlJc w:val="left"/>
      <w:pPr>
        <w:tabs>
          <w:tab w:val="num" w:pos="1110"/>
        </w:tabs>
        <w:ind w:left="1110" w:hanging="570"/>
      </w:pPr>
      <w:rPr>
        <w:rFonts w:hint="default"/>
        <w:sz w:val="26"/>
      </w:rPr>
    </w:lvl>
    <w:lvl w:ilvl="1" w:tplc="04090013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rFonts w:hint="default"/>
        <w:sz w:val="26"/>
      </w:rPr>
    </w:lvl>
    <w:lvl w:ilvl="2" w:tplc="2EDE5C24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Stencil" w:hAnsi="Stencil" w:hint="default"/>
        <w:sz w:val="26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FFF10C9"/>
    <w:multiLevelType w:val="hybridMultilevel"/>
    <w:tmpl w:val="5E6CC658"/>
    <w:lvl w:ilvl="0" w:tplc="C8B66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bidi="he-IL"/>
      </w:rPr>
    </w:lvl>
    <w:lvl w:ilvl="1" w:tplc="FFD2C95C">
      <w:start w:val="1"/>
      <w:numFmt w:val="hebrew1"/>
      <w:lvlText w:val="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9B3"/>
    <w:rsid w:val="00000B84"/>
    <w:rsid w:val="000141F9"/>
    <w:rsid w:val="00016714"/>
    <w:rsid w:val="0002117B"/>
    <w:rsid w:val="00030095"/>
    <w:rsid w:val="00036FCD"/>
    <w:rsid w:val="00054739"/>
    <w:rsid w:val="000C4F1E"/>
    <w:rsid w:val="000C6D36"/>
    <w:rsid w:val="000C7C1F"/>
    <w:rsid w:val="000D1003"/>
    <w:rsid w:val="000D1A21"/>
    <w:rsid w:val="000D60D7"/>
    <w:rsid w:val="000F21B3"/>
    <w:rsid w:val="000F2AE7"/>
    <w:rsid w:val="000F54B4"/>
    <w:rsid w:val="000F7F04"/>
    <w:rsid w:val="00103365"/>
    <w:rsid w:val="00117192"/>
    <w:rsid w:val="00147AB6"/>
    <w:rsid w:val="0015143A"/>
    <w:rsid w:val="00156BF5"/>
    <w:rsid w:val="00157370"/>
    <w:rsid w:val="00182ECF"/>
    <w:rsid w:val="001A5236"/>
    <w:rsid w:val="001C6BD1"/>
    <w:rsid w:val="001D181E"/>
    <w:rsid w:val="001D1A09"/>
    <w:rsid w:val="001F57E3"/>
    <w:rsid w:val="0023385B"/>
    <w:rsid w:val="00242ECE"/>
    <w:rsid w:val="00266973"/>
    <w:rsid w:val="002775F9"/>
    <w:rsid w:val="00283478"/>
    <w:rsid w:val="0028422E"/>
    <w:rsid w:val="00290226"/>
    <w:rsid w:val="002F1F62"/>
    <w:rsid w:val="002F4352"/>
    <w:rsid w:val="003069B3"/>
    <w:rsid w:val="00312D84"/>
    <w:rsid w:val="00316702"/>
    <w:rsid w:val="00322124"/>
    <w:rsid w:val="003247D2"/>
    <w:rsid w:val="00353350"/>
    <w:rsid w:val="0036608D"/>
    <w:rsid w:val="003847DD"/>
    <w:rsid w:val="003A5192"/>
    <w:rsid w:val="003A6D7A"/>
    <w:rsid w:val="003B278D"/>
    <w:rsid w:val="003B41D2"/>
    <w:rsid w:val="003C7285"/>
    <w:rsid w:val="003D3C15"/>
    <w:rsid w:val="003F1377"/>
    <w:rsid w:val="0041566B"/>
    <w:rsid w:val="00415E0A"/>
    <w:rsid w:val="004575BD"/>
    <w:rsid w:val="00470F2E"/>
    <w:rsid w:val="00475D8D"/>
    <w:rsid w:val="004A085C"/>
    <w:rsid w:val="004B1DDC"/>
    <w:rsid w:val="004F04A7"/>
    <w:rsid w:val="00514B06"/>
    <w:rsid w:val="0051599F"/>
    <w:rsid w:val="005173AE"/>
    <w:rsid w:val="00575CDF"/>
    <w:rsid w:val="0058139E"/>
    <w:rsid w:val="0059740A"/>
    <w:rsid w:val="005A4837"/>
    <w:rsid w:val="005E7411"/>
    <w:rsid w:val="005F525B"/>
    <w:rsid w:val="006016DD"/>
    <w:rsid w:val="006231CC"/>
    <w:rsid w:val="006338B9"/>
    <w:rsid w:val="00641443"/>
    <w:rsid w:val="00650AE7"/>
    <w:rsid w:val="006775E4"/>
    <w:rsid w:val="00677B08"/>
    <w:rsid w:val="0068761B"/>
    <w:rsid w:val="006C1E15"/>
    <w:rsid w:val="006C5746"/>
    <w:rsid w:val="006C69C0"/>
    <w:rsid w:val="00703C11"/>
    <w:rsid w:val="00733EC0"/>
    <w:rsid w:val="00734B40"/>
    <w:rsid w:val="00762C6F"/>
    <w:rsid w:val="00764B95"/>
    <w:rsid w:val="007677AF"/>
    <w:rsid w:val="007772E5"/>
    <w:rsid w:val="007775D3"/>
    <w:rsid w:val="00785CF0"/>
    <w:rsid w:val="007903F2"/>
    <w:rsid w:val="00794443"/>
    <w:rsid w:val="007A5156"/>
    <w:rsid w:val="007D6175"/>
    <w:rsid w:val="007E50F2"/>
    <w:rsid w:val="007F0886"/>
    <w:rsid w:val="00801AF9"/>
    <w:rsid w:val="00806459"/>
    <w:rsid w:val="00807257"/>
    <w:rsid w:val="00815DB4"/>
    <w:rsid w:val="008212FA"/>
    <w:rsid w:val="00825D20"/>
    <w:rsid w:val="00825D79"/>
    <w:rsid w:val="008401EA"/>
    <w:rsid w:val="0086192D"/>
    <w:rsid w:val="008749D5"/>
    <w:rsid w:val="00886F3E"/>
    <w:rsid w:val="0089258A"/>
    <w:rsid w:val="008952DF"/>
    <w:rsid w:val="008A346E"/>
    <w:rsid w:val="008A73D1"/>
    <w:rsid w:val="008C7300"/>
    <w:rsid w:val="008D52AE"/>
    <w:rsid w:val="00913B1B"/>
    <w:rsid w:val="009173D9"/>
    <w:rsid w:val="00922B18"/>
    <w:rsid w:val="009418E2"/>
    <w:rsid w:val="00956EDF"/>
    <w:rsid w:val="0096250D"/>
    <w:rsid w:val="009849CC"/>
    <w:rsid w:val="00997177"/>
    <w:rsid w:val="009976B9"/>
    <w:rsid w:val="009B1FFD"/>
    <w:rsid w:val="009B2B49"/>
    <w:rsid w:val="009C1842"/>
    <w:rsid w:val="009C22E3"/>
    <w:rsid w:val="009C456C"/>
    <w:rsid w:val="009E1F33"/>
    <w:rsid w:val="009E7801"/>
    <w:rsid w:val="009F3396"/>
    <w:rsid w:val="00A177DD"/>
    <w:rsid w:val="00A21BA0"/>
    <w:rsid w:val="00A23606"/>
    <w:rsid w:val="00A31671"/>
    <w:rsid w:val="00A331F7"/>
    <w:rsid w:val="00A347F4"/>
    <w:rsid w:val="00A42E3B"/>
    <w:rsid w:val="00A576CC"/>
    <w:rsid w:val="00A66805"/>
    <w:rsid w:val="00A70779"/>
    <w:rsid w:val="00A80785"/>
    <w:rsid w:val="00A8320A"/>
    <w:rsid w:val="00A835FA"/>
    <w:rsid w:val="00A9468F"/>
    <w:rsid w:val="00AE399E"/>
    <w:rsid w:val="00AE4806"/>
    <w:rsid w:val="00AF1852"/>
    <w:rsid w:val="00AF2824"/>
    <w:rsid w:val="00B109CB"/>
    <w:rsid w:val="00B17C24"/>
    <w:rsid w:val="00B2138A"/>
    <w:rsid w:val="00B271DB"/>
    <w:rsid w:val="00B3605B"/>
    <w:rsid w:val="00B563FB"/>
    <w:rsid w:val="00B75BE6"/>
    <w:rsid w:val="00B8262E"/>
    <w:rsid w:val="00B86E2F"/>
    <w:rsid w:val="00B902AA"/>
    <w:rsid w:val="00BA068B"/>
    <w:rsid w:val="00BA6F92"/>
    <w:rsid w:val="00BB7558"/>
    <w:rsid w:val="00BC19D3"/>
    <w:rsid w:val="00BD1DA2"/>
    <w:rsid w:val="00BE0D0B"/>
    <w:rsid w:val="00BF2F41"/>
    <w:rsid w:val="00BF6842"/>
    <w:rsid w:val="00C111A0"/>
    <w:rsid w:val="00C17A64"/>
    <w:rsid w:val="00C23A92"/>
    <w:rsid w:val="00C72E35"/>
    <w:rsid w:val="00C821A5"/>
    <w:rsid w:val="00CA4FC8"/>
    <w:rsid w:val="00CB7A48"/>
    <w:rsid w:val="00CE0B64"/>
    <w:rsid w:val="00CE297D"/>
    <w:rsid w:val="00CE3B09"/>
    <w:rsid w:val="00CE7422"/>
    <w:rsid w:val="00CF3BEC"/>
    <w:rsid w:val="00D07EFC"/>
    <w:rsid w:val="00D418A4"/>
    <w:rsid w:val="00D66381"/>
    <w:rsid w:val="00D72EB9"/>
    <w:rsid w:val="00DA177E"/>
    <w:rsid w:val="00DA2553"/>
    <w:rsid w:val="00DB6BB2"/>
    <w:rsid w:val="00DC6A83"/>
    <w:rsid w:val="00DD5919"/>
    <w:rsid w:val="00DE3E58"/>
    <w:rsid w:val="00DE4DD1"/>
    <w:rsid w:val="00DF5EF0"/>
    <w:rsid w:val="00E30123"/>
    <w:rsid w:val="00E32C92"/>
    <w:rsid w:val="00E3659E"/>
    <w:rsid w:val="00E44638"/>
    <w:rsid w:val="00E62355"/>
    <w:rsid w:val="00E656B5"/>
    <w:rsid w:val="00E76335"/>
    <w:rsid w:val="00E76DC8"/>
    <w:rsid w:val="00E83E59"/>
    <w:rsid w:val="00EB60A7"/>
    <w:rsid w:val="00ED501A"/>
    <w:rsid w:val="00EE2772"/>
    <w:rsid w:val="00EE6577"/>
    <w:rsid w:val="00F201C5"/>
    <w:rsid w:val="00F275BC"/>
    <w:rsid w:val="00F27678"/>
    <w:rsid w:val="00F44033"/>
    <w:rsid w:val="00F53966"/>
    <w:rsid w:val="00F91912"/>
    <w:rsid w:val="00F9660F"/>
    <w:rsid w:val="00FA03A1"/>
    <w:rsid w:val="00FA6BF8"/>
    <w:rsid w:val="00FC4514"/>
    <w:rsid w:val="00FD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BC6CBC4-2FA2-4A82-A9EA-C7B501ABC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CDF"/>
    <w:pPr>
      <w:bidi/>
    </w:pPr>
    <w:rPr>
      <w:rFonts w:cs="FrankRuehl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5C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575CDF"/>
  </w:style>
  <w:style w:type="paragraph" w:styleId="a6">
    <w:name w:val="footer"/>
    <w:basedOn w:val="a"/>
    <w:link w:val="a7"/>
    <w:rsid w:val="00575CDF"/>
    <w:pPr>
      <w:tabs>
        <w:tab w:val="center" w:pos="4153"/>
        <w:tab w:val="right" w:pos="8306"/>
      </w:tabs>
    </w:pPr>
  </w:style>
  <w:style w:type="character" w:styleId="Hyperlink">
    <w:name w:val="Hyperlink"/>
    <w:rsid w:val="00575CDF"/>
    <w:rPr>
      <w:color w:val="0000FF"/>
      <w:u w:val="single"/>
    </w:rPr>
  </w:style>
  <w:style w:type="table" w:styleId="a8">
    <w:name w:val="Table Grid"/>
    <w:basedOn w:val="a1"/>
    <w:rsid w:val="00575CDF"/>
    <w:pPr>
      <w:bidi/>
    </w:pPr>
    <w:rPr>
      <w:rFonts w:cs="Miri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טא"/>
    <w:basedOn w:val="a"/>
    <w:rsid w:val="00575CDF"/>
    <w:pPr>
      <w:spacing w:after="180" w:line="360" w:lineRule="exact"/>
      <w:jc w:val="both"/>
    </w:pPr>
    <w:rPr>
      <w:rFonts w:cs="David"/>
      <w:szCs w:val="24"/>
    </w:rPr>
  </w:style>
  <w:style w:type="paragraph" w:styleId="aa">
    <w:name w:val="Balloon Text"/>
    <w:basedOn w:val="a"/>
    <w:link w:val="ab"/>
    <w:rsid w:val="00C111A0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link w:val="aa"/>
    <w:rsid w:val="00C111A0"/>
    <w:rPr>
      <w:rFonts w:ascii="Tahoma" w:hAnsi="Tahoma" w:cs="Tahoma"/>
      <w:sz w:val="16"/>
      <w:szCs w:val="16"/>
    </w:rPr>
  </w:style>
  <w:style w:type="character" w:customStyle="1" w:styleId="a4">
    <w:name w:val="כותרת עליונה תו"/>
    <w:link w:val="a3"/>
    <w:rsid w:val="00C111A0"/>
    <w:rPr>
      <w:rFonts w:cs="FrankRuehl"/>
      <w:sz w:val="24"/>
      <w:szCs w:val="28"/>
    </w:rPr>
  </w:style>
  <w:style w:type="paragraph" w:styleId="ac">
    <w:name w:val="List Paragraph"/>
    <w:basedOn w:val="a"/>
    <w:uiPriority w:val="34"/>
    <w:qFormat/>
    <w:rsid w:val="00C111A0"/>
    <w:pPr>
      <w:ind w:left="720"/>
    </w:pPr>
  </w:style>
  <w:style w:type="character" w:customStyle="1" w:styleId="a7">
    <w:name w:val="כותרת תחתונה תו"/>
    <w:link w:val="a6"/>
    <w:rsid w:val="00D72EB9"/>
    <w:rPr>
      <w:rFonts w:cs="FrankRuehl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4.bin"/><Relationship Id="rId1" Type="http://schemas.openxmlformats.org/officeDocument/2006/relationships/image" Target="media/image1.png"/><Relationship Id="rId4" Type="http://schemas.openxmlformats.org/officeDocument/2006/relationships/oleObject" Target="embeddings/oleObject5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&#1500;&#1493;&#1490;&#1493;%20&#1496;&#1502;&#1508;&#1500;&#1497;&#1497;&#1496;%20&#1500;&#1500;&#1488;%20&#1497;&#1497;&#1513;&#1493;&#1512;%20&#1513;&#1502;&#1488;&#1500;&#1497;%20&#1506;&#1489;&#1493;&#1512;%20&#1513;&#1500;&#1493;&#1502;&#1497;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09B0D-2D3E-45AC-9417-89F2EA60C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לוגו טמפלייט ללא יישור שמאלי עבור שלומי</Template>
  <TotalTime>0</TotalTime>
  <Pages>1</Pages>
  <Words>22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בס"ד; ‏י"ח שבט תש"ע; ‏02</vt:lpstr>
    </vt:vector>
  </TitlesOfParts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בס"ד; ‏י"ח שבט תש"ע; ‏02</dc:title>
  <dc:subject/>
  <dc:creator>שלומי</dc:creator>
  <cp:keywords/>
  <dc:description/>
  <cp:lastModifiedBy>מיכל</cp:lastModifiedBy>
  <cp:revision>1</cp:revision>
  <cp:lastPrinted>2019-09-16T06:29:00Z</cp:lastPrinted>
  <dcterms:created xsi:type="dcterms:W3CDTF">2019-09-16T07:24:00Z</dcterms:created>
  <dcterms:modified xsi:type="dcterms:W3CDTF">2019-09-16T07:29:00Z</dcterms:modified>
</cp:coreProperties>
</file>