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561" w:rsidRDefault="00E41561" w:rsidP="00214586">
      <w:pPr>
        <w:shd w:val="clear" w:color="auto" w:fill="FFFFFF"/>
        <w:spacing w:after="0" w:line="240" w:lineRule="auto"/>
        <w:rPr>
          <w:rFonts w:ascii="Arial" w:eastAsia="Times New Roman" w:hAnsi="Arial" w:cs="Arial" w:hint="cs"/>
          <w:color w:val="222222"/>
          <w:u w:val="single"/>
          <w:rtl/>
        </w:rPr>
      </w:pPr>
    </w:p>
    <w:p w:rsidR="00432E1F" w:rsidRDefault="00044658" w:rsidP="00432E1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bookmarkStart w:id="0" w:name="_GoBack"/>
      <w:bookmarkEnd w:id="0"/>
      <w:r w:rsidRPr="0016491E">
        <w:rPr>
          <w:rFonts w:asciiTheme="minorBidi" w:hAnsiTheme="minorBid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F78D42F" wp14:editId="0970F8CD">
            <wp:simplePos x="0" y="0"/>
            <wp:positionH relativeFrom="page">
              <wp:posOffset>428625</wp:posOffset>
            </wp:positionH>
            <wp:positionV relativeFrom="paragraph">
              <wp:posOffset>-8255</wp:posOffset>
            </wp:positionV>
            <wp:extent cx="981075" cy="656472"/>
            <wp:effectExtent l="0" t="0" r="0" b="0"/>
            <wp:wrapNone/>
            <wp:docPr id="2" name="Picture 2" descr="https://lh3.googleusercontent.com/-9FbE-lJATiI/XgEjLua3ffI/AAAAAAAABEk/Cbpd1wDKZDc61WZDjhv3jWEsfvWN_NzuACK8BGAsYHg/s512/2019-12-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-9FbE-lJATiI/XgEjLua3ffI/AAAAAAAABEk/Cbpd1wDKZDc61WZDjhv3jWEsfvWN_NzuACK8BGAsYHg/s512/2019-12-2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E1F" w:rsidRPr="00E41561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טריקולד</w:t>
      </w:r>
    </w:p>
    <w:p w:rsidR="00044658" w:rsidRDefault="00044658" w:rsidP="00432E1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</w:p>
    <w:p w:rsidR="00044658" w:rsidRDefault="00044658" w:rsidP="00432E1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</w:p>
    <w:p w:rsidR="00044658" w:rsidRPr="00E41561" w:rsidRDefault="00044658" w:rsidP="00432E1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rtl/>
        </w:rPr>
      </w:pPr>
    </w:p>
    <w:p w:rsidR="00044658" w:rsidRDefault="00044658" w:rsidP="0016491E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u w:val="single"/>
          <w:rtl/>
        </w:rPr>
        <w:sectPr w:rsidR="00044658" w:rsidSect="00044658">
          <w:type w:val="continuous"/>
          <w:pgSz w:w="8391" w:h="11907" w:code="11"/>
          <w:pgMar w:top="568" w:right="453" w:bottom="567" w:left="709" w:header="708" w:footer="708" w:gutter="0"/>
          <w:cols w:space="708"/>
          <w:bidi/>
          <w:rtlGutter/>
          <w:docGrid w:linePitch="360"/>
        </w:sectPr>
      </w:pPr>
    </w:p>
    <w:p w:rsidR="0016491E" w:rsidRDefault="0016491E" w:rsidP="0016491E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  <w:rtl/>
        </w:rPr>
        <w:lastRenderedPageBreak/>
        <w:t>לעוגת כדורי שוקולד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: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300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גר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'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ביסקוויטים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200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גר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'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שוקולד מריר, קצוץ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160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מ"ל (שני שליש כוס) חלב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</w:r>
      <w:r>
        <w:rPr>
          <w:rFonts w:asciiTheme="minorBidi" w:hAnsiTheme="minorBidi" w:cstheme="minorBidi"/>
          <w:color w:val="424242"/>
          <w:sz w:val="20"/>
          <w:szCs w:val="20"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80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גר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'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חמאה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1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כפית תמצית וניל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15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גר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'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(כף שטוחה וחצי) קקאו, מנופה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קורט מלח</w:t>
      </w:r>
    </w:p>
    <w:p w:rsidR="0016491E" w:rsidRPr="0016491E" w:rsidRDefault="0016491E" w:rsidP="00D772A0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</w:rPr>
      </w:pPr>
      <w:r>
        <w:rPr>
          <w:rFonts w:asciiTheme="minorBidi" w:hAnsiTheme="minorBidi" w:cstheme="minorBidi" w:hint="cs"/>
          <w:color w:val="424242"/>
          <w:sz w:val="20"/>
          <w:szCs w:val="20"/>
          <w:u w:val="single"/>
          <w:rtl/>
        </w:rPr>
        <w:t>אופן ההכנה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: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לרסק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ביסקוויטים.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להמיס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בלהבה בינונית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</w:t>
      </w:r>
      <w:r>
        <w:rPr>
          <w:rFonts w:asciiTheme="minorBidi" w:hAnsiTheme="minorBidi" w:cstheme="minorBidi"/>
          <w:color w:val="424242"/>
          <w:sz w:val="20"/>
          <w:szCs w:val="20"/>
          <w:rtl/>
        </w:rPr>
        <w:t xml:space="preserve">שוקולד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מריר</w:t>
      </w:r>
      <w:r w:rsidR="00D772A0">
        <w:rPr>
          <w:rFonts w:asciiTheme="minorBidi" w:hAnsiTheme="minorBidi" w:cstheme="minorBidi" w:hint="cs"/>
          <w:color w:val="424242"/>
          <w:sz w:val="20"/>
          <w:szCs w:val="20"/>
          <w:rtl/>
        </w:rPr>
        <w:t>,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חלב</w:t>
      </w:r>
      <w:r w:rsidR="00D772A0">
        <w:rPr>
          <w:rFonts w:asciiTheme="minorBidi" w:hAnsiTheme="minorBidi" w:cstheme="minorBidi" w:hint="cs"/>
          <w:color w:val="424242"/>
          <w:sz w:val="20"/>
          <w:szCs w:val="20"/>
          <w:rtl/>
        </w:rPr>
        <w:t>,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חמאה</w:t>
      </w:r>
      <w:r w:rsidR="00D772A0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,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תמצית וניל, קקאו וקורט מלח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ולערבב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לתערובת חלקה,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לצנן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.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להוסיף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ביסקוויטים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ולערבב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. 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לשטוח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ב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תבנית 24 ס"מ עם נייר אפייה </w:t>
      </w:r>
      <w:r w:rsidR="00D772A0">
        <w:rPr>
          <w:rFonts w:asciiTheme="minorBidi" w:hAnsiTheme="minorBidi" w:cstheme="minorBidi" w:hint="cs"/>
          <w:color w:val="424242"/>
          <w:sz w:val="20"/>
          <w:szCs w:val="20"/>
          <w:rtl/>
        </w:rPr>
        <w:t>ו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שקף, </w:t>
      </w:r>
      <w:r w:rsidR="00D772A0">
        <w:rPr>
          <w:rFonts w:asciiTheme="minorBidi" w:hAnsiTheme="minorBidi" w:cstheme="minorBidi" w:hint="cs"/>
          <w:color w:val="424242"/>
          <w:sz w:val="20"/>
          <w:szCs w:val="20"/>
          <w:rtl/>
        </w:rPr>
        <w:t>לקרר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.</w:t>
      </w:r>
    </w:p>
    <w:p w:rsidR="00D772A0" w:rsidRDefault="00D772A0" w:rsidP="0016491E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  <w:sectPr w:rsidR="00D772A0" w:rsidSect="00D772A0">
          <w:type w:val="continuous"/>
          <w:pgSz w:w="8391" w:h="11907" w:code="11"/>
          <w:pgMar w:top="568" w:right="453" w:bottom="567" w:left="709" w:header="708" w:footer="708" w:gutter="0"/>
          <w:cols w:num="2" w:space="708"/>
          <w:bidi/>
          <w:rtlGutter/>
          <w:docGrid w:linePitch="360"/>
        </w:sectPr>
      </w:pPr>
    </w:p>
    <w:p w:rsidR="0016491E" w:rsidRPr="0016491E" w:rsidRDefault="0016491E" w:rsidP="0016491E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</w:p>
    <w:p w:rsidR="00D772A0" w:rsidRDefault="00D772A0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  <w:rtl/>
        </w:rPr>
        <w:t>לקרם שוקולד מריר</w:t>
      </w: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</w:rPr>
        <w:t>:</w:t>
      </w: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</w:rPr>
        <w:br/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500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מ"ל (2 גביעים) שמנת להקצפה 38%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200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גר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'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שוקולד מריר, קצוץ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1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כף קפה מגורען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קורט מלח</w:t>
      </w:r>
    </w:p>
    <w:p w:rsidR="00D772A0" w:rsidRDefault="00D772A0" w:rsidP="00D772A0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u w:val="single"/>
          <w:rtl/>
        </w:rPr>
      </w:pPr>
    </w:p>
    <w:p w:rsidR="00D772A0" w:rsidRDefault="00D772A0" w:rsidP="00D772A0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u w:val="single"/>
          <w:rtl/>
        </w:rPr>
      </w:pPr>
    </w:p>
    <w:p w:rsidR="00947B09" w:rsidRDefault="00947B09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</w:p>
    <w:p w:rsidR="00947B09" w:rsidRDefault="00947B09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</w:p>
    <w:p w:rsidR="00947B09" w:rsidRDefault="00947B09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</w:p>
    <w:p w:rsidR="00D772A0" w:rsidRDefault="00D772A0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להמיס</w:t>
      </w:r>
      <w:r w:rsidR="00BD466B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בלהבה בינונית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180 מ"ל שמנת להקצפה יחד עם שוקולד מריר קצוץ, קפה מגורען וקורט מלח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ולערבב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לתערובת חלקה,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לקרר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ל-5-6 שעות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, להקציף מעט עד להתרככות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,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להוסיף לאט</w:t>
      </w:r>
      <w:r w:rsidR="00947B09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את 320 מ"ל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שמנת להקצפה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ולהקציף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היטב </w:t>
      </w:r>
      <w:r>
        <w:rPr>
          <w:rFonts w:asciiTheme="minorBidi" w:hAnsiTheme="minorBidi" w:cstheme="minorBidi"/>
          <w:color w:val="424242"/>
          <w:sz w:val="20"/>
          <w:szCs w:val="20"/>
          <w:rtl/>
        </w:rPr>
        <w:t xml:space="preserve">לקבלת קרם יציב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שט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ח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על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כדורי השוקולד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.</w:t>
      </w:r>
    </w:p>
    <w:p w:rsidR="00D772A0" w:rsidRDefault="00D772A0" w:rsidP="00D772A0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  <w:sectPr w:rsidR="00D772A0" w:rsidSect="00D772A0">
          <w:type w:val="continuous"/>
          <w:pgSz w:w="8391" w:h="11907" w:code="11"/>
          <w:pgMar w:top="568" w:right="453" w:bottom="567" w:left="709" w:header="708" w:footer="708" w:gutter="0"/>
          <w:cols w:num="2" w:space="708"/>
          <w:bidi/>
          <w:rtlGutter/>
          <w:docGrid w:linePitch="360"/>
        </w:sectPr>
      </w:pPr>
    </w:p>
    <w:p w:rsidR="00D772A0" w:rsidRPr="0016491E" w:rsidRDefault="00D772A0" w:rsidP="00D772A0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</w:rPr>
      </w:pPr>
    </w:p>
    <w:p w:rsidR="00BD466B" w:rsidRDefault="00BD466B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u w:val="single"/>
          <w:rtl/>
        </w:rPr>
        <w:sectPr w:rsidR="00BD466B" w:rsidSect="00947B09">
          <w:type w:val="continuous"/>
          <w:pgSz w:w="8391" w:h="11907" w:code="11"/>
          <w:pgMar w:top="568" w:right="453" w:bottom="567" w:left="709" w:header="708" w:footer="708" w:gutter="0"/>
          <w:cols w:num="2" w:space="708"/>
          <w:bidi/>
          <w:rtlGutter/>
          <w:docGrid w:linePitch="360"/>
        </w:sectPr>
      </w:pPr>
    </w:p>
    <w:p w:rsidR="0016491E" w:rsidRDefault="0016491E" w:rsidP="00BD466B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  <w:rtl/>
        </w:rPr>
        <w:t>לקרם שוקולד לבן</w:t>
      </w: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</w:rPr>
        <w:t>:</w:t>
      </w: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</w:rPr>
        <w:br/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500</w:t>
      </w:r>
      <w:r w:rsidR="00947B09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מ"ל (2 גביעים) שמנת להקצפה 38%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200</w:t>
      </w:r>
      <w:r w:rsidR="00947B09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גר</w:t>
      </w:r>
      <w:r w:rsidR="00947B09">
        <w:rPr>
          <w:rFonts w:asciiTheme="minorBidi" w:hAnsiTheme="minorBidi" w:cstheme="minorBidi" w:hint="cs"/>
          <w:color w:val="424242"/>
          <w:sz w:val="20"/>
          <w:szCs w:val="20"/>
          <w:rtl/>
        </w:rPr>
        <w:t>'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שוקולד לבן, קצוץ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50</w:t>
      </w:r>
      <w:r w:rsidR="00947B09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גר</w:t>
      </w:r>
      <w:r w:rsidR="00947B09">
        <w:rPr>
          <w:rFonts w:asciiTheme="minorBidi" w:hAnsiTheme="minorBidi" w:cstheme="minorBidi" w:hint="cs"/>
          <w:color w:val="424242"/>
          <w:sz w:val="20"/>
          <w:szCs w:val="20"/>
          <w:rtl/>
        </w:rPr>
        <w:t>'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חמאה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1</w:t>
      </w:r>
      <w:r w:rsidR="00947B09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כפית תמצית וניל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קורט מלח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1</w:t>
      </w:r>
      <w:r w:rsidR="00947B09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כף גדושה אינסטנט פודינג וניל</w:t>
      </w:r>
    </w:p>
    <w:p w:rsidR="00BD466B" w:rsidRDefault="00BD466B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</w:p>
    <w:p w:rsidR="00947B09" w:rsidRDefault="00947B09" w:rsidP="00BD466B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להמיס בלהבה בינונית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180 מ"ל </w:t>
      </w:r>
      <w:r>
        <w:rPr>
          <w:rFonts w:asciiTheme="minorBidi" w:hAnsiTheme="minorBidi" w:cstheme="minorBidi"/>
          <w:color w:val="424242"/>
          <w:sz w:val="20"/>
          <w:szCs w:val="20"/>
          <w:rtl/>
        </w:rPr>
        <w:t>שמנת להקצפה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,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שוקולד לבן קצוץ, חמאה, תמצית וניל וקורט מלח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ולערבב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לתערובת חלקה,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לקרר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ל-5-6 שעות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, להקציף מעט עד להתרככות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,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להוסיף לאט</w:t>
      </w:r>
      <w:r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את 320 מ"ל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שמנת להקצפה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ואת האינסטנט פודינג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ולהקציף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היטב </w:t>
      </w:r>
      <w:r>
        <w:rPr>
          <w:rFonts w:asciiTheme="minorBidi" w:hAnsiTheme="minorBidi" w:cstheme="minorBidi"/>
          <w:color w:val="424242"/>
          <w:sz w:val="20"/>
          <w:szCs w:val="20"/>
          <w:rtl/>
        </w:rPr>
        <w:t xml:space="preserve">לקבלת קרם יציב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שט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ח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על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קרם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השוקולד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.</w:t>
      </w:r>
    </w:p>
    <w:p w:rsidR="00BD466B" w:rsidRDefault="00BD466B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  <w:sectPr w:rsidR="00BD466B" w:rsidSect="00BD466B">
          <w:type w:val="continuous"/>
          <w:pgSz w:w="8391" w:h="11907" w:code="11"/>
          <w:pgMar w:top="568" w:right="453" w:bottom="567" w:left="709" w:header="708" w:footer="708" w:gutter="0"/>
          <w:cols w:num="2" w:space="708"/>
          <w:bidi/>
          <w:rtlGutter/>
          <w:docGrid w:linePitch="360"/>
        </w:sectPr>
      </w:pPr>
    </w:p>
    <w:p w:rsidR="00947B09" w:rsidRPr="0016491E" w:rsidRDefault="00947B09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</w:rPr>
      </w:pPr>
    </w:p>
    <w:p w:rsidR="00947B09" w:rsidRDefault="00947B09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</w:p>
    <w:p w:rsidR="00947B09" w:rsidRDefault="00947B09" w:rsidP="00947B09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  <w:sectPr w:rsidR="00947B09" w:rsidSect="00947B09">
          <w:type w:val="continuous"/>
          <w:pgSz w:w="8391" w:h="11907" w:code="11"/>
          <w:pgMar w:top="568" w:right="453" w:bottom="567" w:left="709" w:header="708" w:footer="708" w:gutter="0"/>
          <w:cols w:num="2" w:space="708"/>
          <w:bidi/>
          <w:rtlGutter/>
          <w:docGrid w:linePitch="360"/>
        </w:sectPr>
      </w:pPr>
    </w:p>
    <w:p w:rsidR="0016491E" w:rsidRPr="0016491E" w:rsidRDefault="0016491E" w:rsidP="00044658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</w:rPr>
      </w:pP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  <w:rtl/>
        </w:rPr>
        <w:t>לציפוי</w:t>
      </w: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</w:rPr>
        <w:t>:</w:t>
      </w: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</w:rPr>
        <w:br/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t>120</w:t>
      </w:r>
      <w:r w:rsidR="00BD466B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מ"ל (חצי כוס) שמנת להקצפה 38%</w:t>
      </w:r>
      <w:r w:rsidRPr="0016491E">
        <w:rPr>
          <w:rFonts w:asciiTheme="minorBidi" w:hAnsiTheme="minorBidi" w:cstheme="minorBidi"/>
          <w:color w:val="424242"/>
          <w:sz w:val="20"/>
          <w:szCs w:val="20"/>
        </w:rPr>
        <w:br/>
        <w:t>100</w:t>
      </w:r>
      <w:r w:rsidR="00BD466B">
        <w:rPr>
          <w:rFonts w:asciiTheme="minorBidi" w:hAnsiTheme="minorBidi" w:cstheme="minorBidi" w:hint="cs"/>
          <w:color w:val="424242"/>
          <w:sz w:val="20"/>
          <w:szCs w:val="20"/>
          <w:rtl/>
        </w:rPr>
        <w:t xml:space="preserve"> 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>גר</w:t>
      </w:r>
      <w:r w:rsidR="00BD466B">
        <w:rPr>
          <w:rFonts w:asciiTheme="minorBidi" w:hAnsiTheme="minorBidi" w:cstheme="minorBidi" w:hint="cs"/>
          <w:color w:val="424242"/>
          <w:sz w:val="20"/>
          <w:szCs w:val="20"/>
          <w:rtl/>
        </w:rPr>
        <w:t>'</w:t>
      </w:r>
      <w:r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שוקולד מריר, קצוץ</w:t>
      </w:r>
    </w:p>
    <w:p w:rsidR="00044658" w:rsidRDefault="0016491E" w:rsidP="00AE427A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  <w:rtl/>
        </w:rPr>
      </w:pPr>
      <w:r w:rsidRPr="0016491E">
        <w:rPr>
          <w:rFonts w:asciiTheme="minorBidi" w:hAnsiTheme="minorBidi" w:cstheme="minorBidi"/>
          <w:color w:val="424242"/>
          <w:sz w:val="20"/>
          <w:szCs w:val="20"/>
          <w:u w:val="single"/>
        </w:rPr>
        <w:br/>
      </w:r>
    </w:p>
    <w:p w:rsidR="0016491E" w:rsidRPr="0016491E" w:rsidRDefault="00BD466B" w:rsidP="00044658">
      <w:pPr>
        <w:pStyle w:val="NormalWeb"/>
        <w:shd w:val="clear" w:color="auto" w:fill="FFFFFF"/>
        <w:bidi/>
        <w:spacing w:before="0" w:beforeAutospacing="0" w:after="0" w:afterAutospacing="0" w:line="276" w:lineRule="auto"/>
        <w:rPr>
          <w:rFonts w:asciiTheme="minorBidi" w:hAnsiTheme="minorBidi" w:cstheme="minorBidi"/>
          <w:color w:val="424242"/>
          <w:sz w:val="20"/>
          <w:szCs w:val="20"/>
        </w:rPr>
      </w:pP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להמיס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ו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לערבב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לתערובת חלקה. 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לצנן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,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לשחרר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עוגה מהתבנית,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ולהסיר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השקף</w:t>
      </w:r>
      <w:r w:rsidR="00AE427A">
        <w:rPr>
          <w:rFonts w:asciiTheme="minorBidi" w:hAnsiTheme="minorBidi" w:cstheme="minorBidi" w:hint="cs"/>
          <w:color w:val="424242"/>
          <w:sz w:val="20"/>
          <w:szCs w:val="20"/>
          <w:rtl/>
        </w:rPr>
        <w:t>,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color w:val="424242"/>
          <w:sz w:val="20"/>
          <w:szCs w:val="20"/>
          <w:rtl/>
        </w:rPr>
        <w:t>לצקת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ציפוי מעל כך שמטפטף מהצדדים. </w:t>
      </w:r>
      <w:r w:rsidR="00AE427A">
        <w:rPr>
          <w:rFonts w:asciiTheme="minorBidi" w:hAnsiTheme="minorBidi" w:cstheme="minorBidi" w:hint="cs"/>
          <w:color w:val="424242"/>
          <w:sz w:val="20"/>
          <w:szCs w:val="20"/>
          <w:rtl/>
        </w:rPr>
        <w:t>להפשיר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  <w:rtl/>
        </w:rPr>
        <w:t xml:space="preserve"> עוגה במקרר במשך כ-5 שעות </w:t>
      </w:r>
      <w:r w:rsidR="00AE427A">
        <w:rPr>
          <w:rFonts w:asciiTheme="minorBidi" w:hAnsiTheme="minorBidi" w:cstheme="minorBidi" w:hint="cs"/>
          <w:color w:val="424242"/>
          <w:sz w:val="20"/>
          <w:szCs w:val="20"/>
          <w:rtl/>
        </w:rPr>
        <w:t>ולהגיש</w:t>
      </w:r>
      <w:r w:rsidR="0016491E" w:rsidRPr="0016491E">
        <w:rPr>
          <w:rFonts w:asciiTheme="minorBidi" w:hAnsiTheme="minorBidi" w:cstheme="minorBidi"/>
          <w:color w:val="424242"/>
          <w:sz w:val="20"/>
          <w:szCs w:val="20"/>
        </w:rPr>
        <w:t>.</w:t>
      </w:r>
    </w:p>
    <w:p w:rsidR="00AE427A" w:rsidRDefault="00AE427A" w:rsidP="0016491E">
      <w:pPr>
        <w:spacing w:after="0" w:line="276" w:lineRule="auto"/>
        <w:rPr>
          <w:rFonts w:asciiTheme="minorBidi" w:hAnsiTheme="minorBidi"/>
          <w:sz w:val="20"/>
          <w:szCs w:val="20"/>
          <w:rtl/>
        </w:rPr>
        <w:sectPr w:rsidR="00AE427A" w:rsidSect="00AE427A">
          <w:type w:val="continuous"/>
          <w:pgSz w:w="8391" w:h="11907" w:code="11"/>
          <w:pgMar w:top="568" w:right="453" w:bottom="567" w:left="709" w:header="708" w:footer="708" w:gutter="0"/>
          <w:cols w:num="2" w:space="708"/>
          <w:bidi/>
          <w:rtlGutter/>
          <w:docGrid w:linePitch="360"/>
        </w:sectPr>
      </w:pPr>
    </w:p>
    <w:p w:rsidR="0016491E" w:rsidRPr="0016491E" w:rsidRDefault="0016491E" w:rsidP="0016491E">
      <w:pPr>
        <w:spacing w:after="0" w:line="276" w:lineRule="auto"/>
        <w:rPr>
          <w:rFonts w:asciiTheme="minorBidi" w:hAnsiTheme="minorBidi"/>
          <w:sz w:val="20"/>
          <w:szCs w:val="20"/>
        </w:rPr>
      </w:pPr>
    </w:p>
    <w:sectPr w:rsidR="0016491E" w:rsidRPr="0016491E" w:rsidSect="00214586">
      <w:type w:val="continuous"/>
      <w:pgSz w:w="8391" w:h="11907" w:code="11"/>
      <w:pgMar w:top="568" w:right="453" w:bottom="567" w:left="709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9ED"/>
    <w:rsid w:val="00044658"/>
    <w:rsid w:val="0016491E"/>
    <w:rsid w:val="001A4C31"/>
    <w:rsid w:val="00214586"/>
    <w:rsid w:val="00432E1F"/>
    <w:rsid w:val="00515764"/>
    <w:rsid w:val="00947B09"/>
    <w:rsid w:val="00A070BF"/>
    <w:rsid w:val="00AE427A"/>
    <w:rsid w:val="00BD466B"/>
    <w:rsid w:val="00BD5B2E"/>
    <w:rsid w:val="00C04C03"/>
    <w:rsid w:val="00D45B9D"/>
    <w:rsid w:val="00D729ED"/>
    <w:rsid w:val="00D772A0"/>
    <w:rsid w:val="00E4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CEC1BE-85F5-4C5B-A5C5-313F23FB4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491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7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9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4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D8D13B33</Template>
  <TotalTime>159</TotalTime>
  <Pages>1</Pages>
  <Words>223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Isracard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yWnKqAlnAsI8f8O4</dc:creator>
  <cp:keywords/>
  <dc:description/>
  <cp:lastModifiedBy>yWnKqAlnAsI8f8O4</cp:lastModifiedBy>
  <cp:revision>5</cp:revision>
  <dcterms:created xsi:type="dcterms:W3CDTF">2019-12-24T08:58:00Z</dcterms:created>
  <dcterms:modified xsi:type="dcterms:W3CDTF">2020-05-24T09:19:00Z</dcterms:modified>
</cp:coreProperties>
</file>