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HAnsi"/>
          <w:b/>
          <w:bCs/>
          <w:color w:val="365F91" w:themeColor="accent1" w:themeShade="BF"/>
          <w:sz w:val="28"/>
          <w:rtl/>
        </w:rPr>
        <w:id w:val="-359656501"/>
        <w:docPartObj>
          <w:docPartGallery w:val="Cover Pages"/>
          <w:docPartUnique/>
        </w:docPartObj>
      </w:sdtPr>
      <w:sdtEndPr>
        <w:rPr>
          <w:rFonts w:ascii="Segoe UI Semibold" w:eastAsia="Times New Roman" w:hAnsi="Segoe UI Semibold" w:cs="Segoe UI Semibold"/>
          <w:color w:val="3366FF"/>
          <w:szCs w:val="32"/>
          <w:rtl w:val="0"/>
        </w:rPr>
      </w:sdtEndPr>
      <w:sdtContent>
        <w:p w14:paraId="45EFBD2B" w14:textId="59EE59FD" w:rsidR="005043BD" w:rsidRPr="005043BD" w:rsidRDefault="005043BD" w:rsidP="005043BD">
          <w:pPr>
            <w:ind w:left="-11"/>
            <w:rPr>
              <w:rFonts w:asciiTheme="majorHAnsi" w:eastAsiaTheme="majorEastAsia" w:hAnsiTheme="majorHAnsi" w:cstheme="majorHAnsi"/>
              <w:b/>
              <w:bCs/>
              <w:color w:val="365F91" w:themeColor="accent1" w:themeShade="BF"/>
              <w:sz w:val="28"/>
              <w:rtl/>
              <w:cs/>
            </w:rPr>
          </w:pPr>
        </w:p>
        <w:p w14:paraId="1938F177" w14:textId="4D9D8803" w:rsidR="005043BD" w:rsidRPr="005043BD" w:rsidRDefault="00000000" w:rsidP="008D5DAE">
          <w:pPr>
            <w:tabs>
              <w:tab w:val="left" w:pos="7926"/>
            </w:tabs>
            <w:bidi w:val="0"/>
            <w:ind w:left="-11"/>
            <w:rPr>
              <w:rFonts w:ascii="Segoe UI Semibold" w:hAnsi="Segoe UI Semibold" w:cs="Segoe UI Semibold"/>
              <w:b/>
              <w:bCs/>
              <w:color w:val="3366FF"/>
              <w:sz w:val="28"/>
              <w:szCs w:val="32"/>
              <w:rtl/>
            </w:rPr>
          </w:pPr>
          <w:sdt>
            <w:sdtPr>
              <w:rPr>
                <w:rFonts w:asciiTheme="majorHAnsi" w:eastAsiaTheme="majorEastAsia" w:hAnsiTheme="majorHAnsi" w:cstheme="majorHAnsi"/>
                <w:b/>
                <w:bCs/>
                <w:color w:val="365F91" w:themeColor="accent1" w:themeShade="BF"/>
                <w:sz w:val="28"/>
              </w:rPr>
              <w:alias w:val="תאריך פרסום"/>
              <w:tag w:val=""/>
              <w:id w:val="614638859"/>
              <w:placeholder>
                <w:docPart w:val="FC7BCA3BCBB9433FB88DEF052A8F103F"/>
              </w:placeholder>
              <w:dataBinding w:prefixMappings="xmlns:ns0='http://schemas.microsoft.com/office/2006/coverPageProps' " w:xpath="/ns0:CoverPageProperties[1]/ns0:PublishDate[1]" w:storeItemID="{55AF091B-3C7A-41E3-B477-F2FDAA23CFDA}"/>
              <w:date w:fullDate="2024-02-22T00:00:00Z">
                <w:dateFormat w:val="dd/MM/yyyy"/>
                <w:lid w:val="he-IL"/>
                <w:storeMappedDataAs w:val="dateTime"/>
                <w:calendar w:val="gregorian"/>
              </w:date>
            </w:sdtPr>
            <w:sdtContent>
              <w:r w:rsidR="004C35D0">
                <w:rPr>
                  <w:rFonts w:asciiTheme="majorHAnsi" w:eastAsiaTheme="majorEastAsia" w:hAnsiTheme="majorHAnsi" w:cstheme="majorHAnsi" w:hint="cs"/>
                  <w:b/>
                  <w:bCs/>
                  <w:color w:val="365F91" w:themeColor="accent1" w:themeShade="BF"/>
                  <w:sz w:val="28"/>
                  <w:rtl/>
                </w:rPr>
                <w:t>‏2</w:t>
              </w:r>
              <w:r w:rsidR="001B6EDA">
                <w:rPr>
                  <w:rFonts w:asciiTheme="majorHAnsi" w:eastAsiaTheme="majorEastAsia" w:hAnsiTheme="majorHAnsi" w:cstheme="majorHAnsi" w:hint="cs"/>
                  <w:b/>
                  <w:bCs/>
                  <w:color w:val="365F91" w:themeColor="accent1" w:themeShade="BF"/>
                  <w:sz w:val="28"/>
                  <w:rtl/>
                </w:rPr>
                <w:t>2</w:t>
              </w:r>
              <w:r w:rsidR="004C35D0">
                <w:rPr>
                  <w:rFonts w:asciiTheme="majorHAnsi" w:eastAsiaTheme="majorEastAsia" w:hAnsiTheme="majorHAnsi" w:cstheme="majorHAnsi" w:hint="cs"/>
                  <w:b/>
                  <w:bCs/>
                  <w:color w:val="365F91" w:themeColor="accent1" w:themeShade="BF"/>
                  <w:sz w:val="28"/>
                  <w:rtl/>
                </w:rPr>
                <w:t>/02/2024</w:t>
              </w:r>
            </w:sdtContent>
          </w:sdt>
          <w:r w:rsidR="005043BD" w:rsidRPr="005043BD">
            <w:rPr>
              <w:rFonts w:ascii="Segoe UI Semibold" w:hAnsi="Segoe UI Semibold" w:cs="Segoe UI Semibold"/>
              <w:b/>
              <w:bCs/>
              <w:noProof/>
              <w:color w:val="3366FF"/>
              <w:sz w:val="28"/>
              <w:szCs w:val="32"/>
              <w:rtl/>
            </w:rPr>
            <mc:AlternateContent>
              <mc:Choice Requires="wps">
                <w:drawing>
                  <wp:anchor distT="365760" distB="365760" distL="0" distR="0" simplePos="0" relativeHeight="251661312" behindDoc="0" locked="0" layoutInCell="1" allowOverlap="1" wp14:anchorId="12DC3080" wp14:editId="017E9AE6">
                    <wp:simplePos x="0" y="0"/>
                    <wp:positionH relativeFrom="margin">
                      <wp:align>center</wp:align>
                    </wp:positionH>
                    <wp:positionV relativeFrom="margin">
                      <wp:posOffset>3652714</wp:posOffset>
                    </wp:positionV>
                    <wp:extent cx="4105275" cy="1319530"/>
                    <wp:effectExtent l="0" t="0" r="9525" b="0"/>
                    <wp:wrapTopAndBottom/>
                    <wp:docPr id="148" name="מלבן 14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>
                              <a:off x="0" y="0"/>
                              <a:ext cx="4105275" cy="1319916"/>
                            </a:xfrm>
                            <a:prstGeom prst="rect">
                              <a:avLst/>
                            </a:prstGeom>
                            <a:no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txbx>
                            <w:txbxContent>
                              <w:p w14:paraId="4DC0A048" w14:textId="77777777" w:rsidR="005043BD" w:rsidRPr="005043BD" w:rsidRDefault="005043BD" w:rsidP="005043BD">
                                <w:pPr>
                                  <w:pBdr>
                                    <w:top w:val="single" w:sz="6" w:space="6" w:color="4F81BD"/>
                                    <w:bottom w:val="single" w:sz="6" w:space="6" w:color="4F81BD"/>
                                  </w:pBdr>
                                  <w:spacing w:after="240"/>
                                  <w:jc w:val="center"/>
                                  <w:rPr>
                                    <w:rFonts w:ascii="Segoe UI Semibold" w:hAnsi="Segoe UI Semibold" w:cs="Segoe UI Semibold"/>
                                    <w:caps/>
                                    <w:color w:val="365F91"/>
                                    <w:sz w:val="48"/>
                                    <w:szCs w:val="48"/>
                                    <w:rtl/>
                                  </w:rPr>
                                </w:pPr>
                                <w:r w:rsidRPr="005043BD">
                                  <w:rPr>
                                    <w:rFonts w:ascii="Segoe UI Semibold" w:hAnsi="Segoe UI Semibold" w:cs="Segoe UI Semibold"/>
                                    <w:caps/>
                                    <w:color w:val="365F91"/>
                                    <w:sz w:val="48"/>
                                    <w:szCs w:val="48"/>
                                    <w:rtl/>
                                  </w:rPr>
                                  <w:t>נערך עבור:</w:t>
                                </w:r>
                              </w:p>
                              <w:p w14:paraId="18E58D77" w14:textId="6BDE9346" w:rsidR="005043BD" w:rsidRPr="005043BD" w:rsidRDefault="005043BD" w:rsidP="005043BD">
                                <w:pPr>
                                  <w:pBdr>
                                    <w:top w:val="single" w:sz="6" w:space="6" w:color="4F81BD"/>
                                    <w:bottom w:val="single" w:sz="6" w:space="6" w:color="4F81BD"/>
                                  </w:pBdr>
                                  <w:spacing w:after="240"/>
                                  <w:jc w:val="center"/>
                                  <w:rPr>
                                    <w:rFonts w:ascii="Segoe UI Semibold" w:hAnsi="Segoe UI Semibold" w:cs="Segoe UI Semibold"/>
                                    <w:caps/>
                                    <w:color w:val="365F91"/>
                                    <w:sz w:val="48"/>
                                    <w:szCs w:val="48"/>
                                    <w:rtl/>
                                    <w:cs/>
                                  </w:rPr>
                                </w:pPr>
                                <w:r w:rsidRPr="005043BD">
                                  <w:rPr>
                                    <w:rFonts w:ascii="Segoe UI Semibold" w:hAnsi="Segoe UI Semibold" w:cs="Segoe UI Semibold"/>
                                    <w:caps/>
                                    <w:color w:val="365F91"/>
                                    <w:sz w:val="48"/>
                                    <w:szCs w:val="48"/>
                                    <w:rtl/>
                                  </w:rPr>
                                  <w:t>מר אורי רמתי, פרו אסטרטגיה</w:t>
                                </w:r>
                              </w:p>
                              <w:p w14:paraId="3970C800" w14:textId="77777777" w:rsidR="005043BD" w:rsidRPr="005043BD" w:rsidRDefault="005043BD" w:rsidP="005043BD">
                                <w:pPr>
                                  <w:pBdr>
                                    <w:top w:val="single" w:sz="6" w:space="6" w:color="4F81BD"/>
                                    <w:bottom w:val="single" w:sz="6" w:space="6" w:color="4F81BD"/>
                                  </w:pBdr>
                                  <w:spacing w:after="240"/>
                                  <w:jc w:val="center"/>
                                  <w:rPr>
                                    <w:rFonts w:ascii="Segoe UI Semibold" w:hAnsi="Segoe UI Semibold" w:cs="Segoe UI Semibold"/>
                                    <w:b/>
                                    <w:bCs/>
                                    <w:caps/>
                                    <w:color w:val="365F91"/>
                                    <w:sz w:val="48"/>
                                    <w:szCs w:val="4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2DC3080" id="מלבן 148" o:spid="_x0000_s1026" style="position:absolute;left:0;text-align:left;margin-left:0;margin-top:287.6pt;width:323.25pt;height:103.9pt;flip:x;z-index:251661312;visibility:visible;mso-wrap-style:square;mso-width-percent:0;mso-height-percent:0;mso-wrap-distance-left:0;mso-wrap-distance-top:28.8pt;mso-wrap-distance-right:0;mso-wrap-distance-bottom:28.8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" filled="f" stroked="f" strokeweight="2pt">
                    <v:textbox inset="0,0,0,0">
                      <w:txbxContent>
                        <w:p w14:paraId="4DC0A048" w14:textId="77777777" w:rsidR="005043BD" w:rsidRPr="005043BD" w:rsidRDefault="005043BD" w:rsidP="005043BD">
                          <w:pPr>
                            <w:pBdr>
                              <w:top w:val="single" w:sz="6" w:space="6" w:color="4F81BD"/>
                              <w:bottom w:val="single" w:sz="6" w:space="6" w:color="4F81BD"/>
                            </w:pBdr>
                            <w:spacing w:after="240"/>
                            <w:jc w:val="center"/>
                            <w:rPr>
                              <w:rFonts w:ascii="Segoe UI Semibold" w:hAnsi="Segoe UI Semibold" w:cs="Segoe UI Semibold"/>
                              <w:caps/>
                              <w:color w:val="365F91"/>
                              <w:sz w:val="48"/>
                              <w:szCs w:val="48"/>
                              <w:rtl/>
                            </w:rPr>
                          </w:pPr>
                          <w:r w:rsidRPr="005043BD">
                            <w:rPr>
                              <w:rFonts w:ascii="Segoe UI Semibold" w:hAnsi="Segoe UI Semibold" w:cs="Segoe UI Semibold"/>
                              <w:caps/>
                              <w:color w:val="365F91"/>
                              <w:sz w:val="48"/>
                              <w:szCs w:val="48"/>
                              <w:rtl/>
                            </w:rPr>
                            <w:t>נערך עבור:</w:t>
                          </w:r>
                        </w:p>
                        <w:p w14:paraId="18E58D77" w14:textId="6BDE9346" w:rsidR="005043BD" w:rsidRPr="005043BD" w:rsidRDefault="005043BD" w:rsidP="005043BD">
                          <w:pPr>
                            <w:pBdr>
                              <w:top w:val="single" w:sz="6" w:space="6" w:color="4F81BD"/>
                              <w:bottom w:val="single" w:sz="6" w:space="6" w:color="4F81BD"/>
                            </w:pBdr>
                            <w:spacing w:after="240"/>
                            <w:jc w:val="center"/>
                            <w:rPr>
                              <w:rFonts w:ascii="Segoe UI Semibold" w:hAnsi="Segoe UI Semibold" w:cs="Segoe UI Semibold"/>
                              <w:caps/>
                              <w:color w:val="365F91"/>
                              <w:sz w:val="48"/>
                              <w:szCs w:val="48"/>
                              <w:rtl/>
                              <w:cs/>
                            </w:rPr>
                          </w:pPr>
                          <w:r w:rsidRPr="005043BD">
                            <w:rPr>
                              <w:rFonts w:ascii="Segoe UI Semibold" w:hAnsi="Segoe UI Semibold" w:cs="Segoe UI Semibold"/>
                              <w:caps/>
                              <w:color w:val="365F91"/>
                              <w:sz w:val="48"/>
                              <w:szCs w:val="48"/>
                              <w:rtl/>
                            </w:rPr>
                            <w:t>מר אורי רמתי, פרו אסטרטגיה</w:t>
                          </w:r>
                        </w:p>
                        <w:p w14:paraId="3970C800" w14:textId="77777777" w:rsidR="005043BD" w:rsidRPr="005043BD" w:rsidRDefault="005043BD" w:rsidP="005043BD">
                          <w:pPr>
                            <w:pBdr>
                              <w:top w:val="single" w:sz="6" w:space="6" w:color="4F81BD"/>
                              <w:bottom w:val="single" w:sz="6" w:space="6" w:color="4F81BD"/>
                            </w:pBdr>
                            <w:spacing w:after="240"/>
                            <w:jc w:val="center"/>
                            <w:rPr>
                              <w:rFonts w:ascii="Segoe UI Semibold" w:hAnsi="Segoe UI Semibold" w:cs="Segoe UI Semibold"/>
                              <w:b/>
                              <w:bCs/>
                              <w:caps/>
                              <w:color w:val="365F91"/>
                              <w:sz w:val="48"/>
                              <w:szCs w:val="48"/>
                              <w:rtl/>
                            </w:rPr>
                          </w:pP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  <w:r w:rsidR="005043BD" w:rsidRPr="005043BD">
            <w:rPr>
              <w:rFonts w:ascii="Segoe UI Semibold" w:hAnsi="Segoe UI Semibold" w:cs="Segoe UI Semibold"/>
              <w:b/>
              <w:bCs/>
              <w:noProof/>
              <w:sz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37847B5" wp14:editId="67E51573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2703195</wp:posOffset>
                    </wp:positionV>
                    <wp:extent cx="3657600" cy="1069848"/>
                    <wp:effectExtent l="0" t="0" r="7620" b="2540"/>
                    <wp:wrapNone/>
                    <wp:docPr id="1" name="תיבת טקסט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flipH="1"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6B58390" w14:textId="74B3FC32" w:rsidR="005043BD" w:rsidRPr="005043BD" w:rsidRDefault="00000000" w:rsidP="005043BD">
                                <w:pPr>
                                  <w:pStyle w:val="15"/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365F91"/>
                                    <w:sz w:val="72"/>
                                    <w:szCs w:val="72"/>
                                    <w:rtl/>
                                    <w:cs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HAnsi"/>
                                      <w:b/>
                                      <w:bCs/>
                                      <w:color w:val="365F91" w:themeColor="accent1" w:themeShade="BF"/>
                                      <w:sz w:val="72"/>
                                      <w:szCs w:val="72"/>
                                      <w:rtl/>
                                    </w:rPr>
                                    <w:alias w:val="כותרת"/>
                                    <w:tag w:val=""/>
                                    <w:id w:val="1518651530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5043BD" w:rsidRPr="005043BD">
                                      <w:rPr>
                                        <w:rFonts w:asciiTheme="majorHAnsi" w:eastAsiaTheme="majorEastAsia" w:hAnsiTheme="majorHAnsi" w:cstheme="majorHAnsi"/>
                                        <w:b/>
                                        <w:bCs/>
                                        <w:color w:val="365F91" w:themeColor="accent1" w:themeShade="BF"/>
                                        <w:sz w:val="72"/>
                                        <w:szCs w:val="72"/>
                                        <w:rtl/>
                                      </w:rPr>
                                      <w:t>סקר דעת קהל</w:t>
                                    </w:r>
                                  </w:sdtContent>
                                </w:sdt>
                              </w:p>
                              <w:p w14:paraId="6C8503CD" w14:textId="1C651E85" w:rsidR="005043BD" w:rsidRPr="005043BD" w:rsidRDefault="00000000" w:rsidP="005043BD">
                                <w:pPr>
                                  <w:spacing w:before="120"/>
                                  <w:jc w:val="center"/>
                                  <w:rPr>
                                    <w:rFonts w:ascii="Segoe UI Semibold" w:hAnsi="Segoe UI Semibold" w:cs="Segoe UI Semibold"/>
                                    <w:color w:val="365F91"/>
                                    <w:sz w:val="72"/>
                                    <w:szCs w:val="72"/>
                                    <w:rtl/>
                                    <w:cs/>
                                  </w:rPr>
                                </w:pPr>
                                <w:sdt>
                                  <w:sdtPr>
                                    <w:rPr>
                                      <w:rFonts w:ascii="Segoe UI Semibold" w:hAnsi="Segoe UI Semibold" w:cs="Segoe UI Semibold"/>
                                      <w:color w:val="365F91"/>
                                      <w:sz w:val="72"/>
                                      <w:szCs w:val="72"/>
                                      <w:rtl/>
                                    </w:rPr>
                                    <w:alias w:val="כותרת משנה"/>
                                    <w:tag w:val=""/>
                                    <w:id w:val="68463607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5043BD">
                                      <w:rPr>
                                        <w:rFonts w:ascii="Segoe UI Semibold" w:hAnsi="Segoe UI Semibold" w:cs="Segoe UI Semibold" w:hint="cs"/>
                                        <w:color w:val="365F91"/>
                                        <w:sz w:val="72"/>
                                        <w:szCs w:val="72"/>
                                        <w:rtl/>
                                      </w:rPr>
                                      <w:t>תושבי חיפה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37847B5"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1" o:spid="_x0000_s1027" type="#_x0000_t202" style="position:absolute;left:0;text-align:left;margin-left:0;margin-top:212.85pt;width:4in;height:84.25pt;flip:x;z-index:251660288;visibility:visible;mso-wrap-style:square;mso-width-percent:45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" filled="f" stroked="f" strokeweight=".5pt">
                    <v:textbox style="mso-fit-shape-to-text:t" inset="0,0,0,0">
                      <w:txbxContent>
                        <w:p w14:paraId="36B58390" w14:textId="74B3FC32" w:rsidR="005043BD" w:rsidRPr="005043BD" w:rsidRDefault="00000000" w:rsidP="005043BD">
                          <w:pPr>
                            <w:pStyle w:val="15"/>
                            <w:jc w:val="center"/>
                            <w:rPr>
                              <w:rFonts w:asciiTheme="majorHAnsi" w:hAnsiTheme="majorHAnsi" w:cstheme="majorHAnsi"/>
                              <w:b/>
                              <w:bCs/>
                              <w:color w:val="365F91"/>
                              <w:sz w:val="72"/>
                              <w:szCs w:val="72"/>
                              <w:rtl/>
                              <w:cs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HAnsi"/>
                                <w:b/>
                                <w:bCs/>
                                <w:color w:val="365F91" w:themeColor="accent1" w:themeShade="BF"/>
                                <w:sz w:val="72"/>
                                <w:szCs w:val="72"/>
                                <w:rtl/>
                              </w:rPr>
                              <w:alias w:val="כותרת"/>
                              <w:tag w:val=""/>
                              <w:id w:val="1518651530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5043BD" w:rsidRPr="005043BD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color w:val="365F91" w:themeColor="accent1" w:themeShade="BF"/>
                                  <w:sz w:val="72"/>
                                  <w:szCs w:val="72"/>
                                  <w:rtl/>
                                </w:rPr>
                                <w:t>סקר דעת קהל</w:t>
                              </w:r>
                            </w:sdtContent>
                          </w:sdt>
                        </w:p>
                        <w:p w14:paraId="6C8503CD" w14:textId="1C651E85" w:rsidR="005043BD" w:rsidRPr="005043BD" w:rsidRDefault="00000000" w:rsidP="005043BD">
                          <w:pPr>
                            <w:spacing w:before="120"/>
                            <w:jc w:val="center"/>
                            <w:rPr>
                              <w:rFonts w:ascii="Segoe UI Semibold" w:hAnsi="Segoe UI Semibold" w:cs="Segoe UI Semibold"/>
                              <w:color w:val="365F91"/>
                              <w:sz w:val="72"/>
                              <w:szCs w:val="72"/>
                              <w:rtl/>
                              <w:cs/>
                            </w:rPr>
                          </w:pPr>
                          <w:sdt>
                            <w:sdtPr>
                              <w:rPr>
                                <w:rFonts w:ascii="Segoe UI Semibold" w:hAnsi="Segoe UI Semibold" w:cs="Segoe UI Semibold"/>
                                <w:color w:val="365F91"/>
                                <w:sz w:val="72"/>
                                <w:szCs w:val="72"/>
                                <w:rtl/>
                              </w:rPr>
                              <w:alias w:val="כותרת משנה"/>
                              <w:tag w:val=""/>
                              <w:id w:val="684636079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5043BD">
                                <w:rPr>
                                  <w:rFonts w:ascii="Segoe UI Semibold" w:hAnsi="Segoe UI Semibold" w:cs="Segoe UI Semibold" w:hint="cs"/>
                                  <w:color w:val="365F91"/>
                                  <w:sz w:val="72"/>
                                  <w:szCs w:val="72"/>
                                  <w:rtl/>
                                </w:rPr>
                                <w:t>תושבי חיפה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36936E9F" w14:textId="77777777" w:rsidR="008D5DAE" w:rsidRDefault="008D5DAE">
      <w:pPr>
        <w:bidi w:val="0"/>
        <w:spacing w:after="200" w:line="276" w:lineRule="auto"/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</w:pPr>
      <w:r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  <w:br w:type="page"/>
      </w:r>
    </w:p>
    <w:p w14:paraId="389429B6" w14:textId="114C48D9" w:rsidR="005043BD" w:rsidRPr="005043BD" w:rsidRDefault="005043BD" w:rsidP="005043BD">
      <w:pPr>
        <w:pBdr>
          <w:top w:val="single" w:sz="4" w:space="10" w:color="4F81BD"/>
          <w:bottom w:val="single" w:sz="4" w:space="10" w:color="4F81BD"/>
        </w:pBdr>
        <w:spacing w:before="360" w:after="360"/>
        <w:ind w:left="-11" w:right="864"/>
        <w:jc w:val="center"/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</w:pPr>
      <w:r w:rsidRPr="005043BD"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  <w:lastRenderedPageBreak/>
        <w:t>מבוא</w:t>
      </w:r>
    </w:p>
    <w:p w14:paraId="27110FE6" w14:textId="1124F43A" w:rsid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caps/>
          <w:color w:val="365F91"/>
          <w:sz w:val="28"/>
          <w:rtl/>
        </w:rPr>
      </w:pPr>
      <w:r w:rsidRPr="005043BD">
        <w:rPr>
          <w:rFonts w:ascii="Segoe UI Semibold" w:hAnsi="Segoe UI Semibold" w:cs="Segoe UI Semibold" w:hint="cs"/>
          <w:b/>
          <w:bCs/>
          <w:caps/>
          <w:color w:val="365F91"/>
          <w:sz w:val="28"/>
          <w:rtl/>
        </w:rPr>
        <w:t xml:space="preserve">לבקשתכם, </w:t>
      </w:r>
      <w:r w:rsidRPr="005043BD">
        <w:rPr>
          <w:rFonts w:ascii="Segoe UI Semibold" w:hAnsi="Segoe UI Semibold" w:cs="Segoe UI Semibold"/>
          <w:b/>
          <w:bCs/>
          <w:caps/>
          <w:color w:val="365F91"/>
          <w:sz w:val="28"/>
          <w:rtl/>
        </w:rPr>
        <w:t xml:space="preserve">מכון המחקר מאגר מוחות ערך סקר </w:t>
      </w:r>
      <w:r w:rsidRPr="005043BD">
        <w:rPr>
          <w:rFonts w:ascii="Segoe UI Semibold" w:hAnsi="Segoe UI Semibold" w:cs="Segoe UI Semibold" w:hint="cs"/>
          <w:b/>
          <w:bCs/>
          <w:caps/>
          <w:color w:val="365F91"/>
          <w:sz w:val="28"/>
          <w:rtl/>
        </w:rPr>
        <w:t xml:space="preserve">דעת קהל </w:t>
      </w:r>
      <w:r w:rsidRPr="005043BD">
        <w:rPr>
          <w:rFonts w:ascii="Segoe UI Semibold" w:hAnsi="Segoe UI Semibold" w:cs="Segoe UI Semibold"/>
          <w:b/>
          <w:bCs/>
          <w:caps/>
          <w:color w:val="365F91"/>
          <w:sz w:val="28"/>
          <w:rtl/>
        </w:rPr>
        <w:t xml:space="preserve">בקרב </w:t>
      </w:r>
      <w:r w:rsidRPr="005043BD">
        <w:rPr>
          <w:rFonts w:ascii="Segoe UI Semibold" w:hAnsi="Segoe UI Semibold" w:cs="Segoe UI Semibold" w:hint="cs"/>
          <w:b/>
          <w:bCs/>
          <w:caps/>
          <w:color w:val="365F91"/>
          <w:sz w:val="28"/>
          <w:rtl/>
        </w:rPr>
        <w:t xml:space="preserve">תושבי חיפה, במטרה לבחון את כוונות ההצבעה בתסריטים שונים, בבחירות המקומיות שיערכו בסוף </w:t>
      </w:r>
      <w:r w:rsidR="00700E21">
        <w:rPr>
          <w:rFonts w:ascii="Segoe UI Semibold" w:hAnsi="Segoe UI Semibold" w:cs="Segoe UI Semibold" w:hint="cs"/>
          <w:b/>
          <w:bCs/>
          <w:caps/>
          <w:color w:val="365F91"/>
          <w:sz w:val="28"/>
          <w:rtl/>
        </w:rPr>
        <w:t>ה</w:t>
      </w:r>
      <w:r w:rsidR="00DC20FA">
        <w:rPr>
          <w:rFonts w:ascii="Segoe UI Semibold" w:hAnsi="Segoe UI Semibold" w:cs="Segoe UI Semibold" w:hint="cs"/>
          <w:b/>
          <w:bCs/>
          <w:caps/>
          <w:color w:val="365F91"/>
          <w:sz w:val="28"/>
          <w:rtl/>
        </w:rPr>
        <w:t xml:space="preserve">חודש. </w:t>
      </w:r>
    </w:p>
    <w:p w14:paraId="3F1B9218" w14:textId="77777777" w:rsidR="00E94322" w:rsidRDefault="00E94322" w:rsidP="005043BD">
      <w:pPr>
        <w:ind w:left="-11"/>
        <w:jc w:val="both"/>
        <w:rPr>
          <w:rFonts w:ascii="Segoe UI Semibold" w:hAnsi="Segoe UI Semibold" w:cs="Segoe UI Semibold"/>
          <w:b/>
          <w:bCs/>
          <w:caps/>
          <w:color w:val="365F91"/>
          <w:sz w:val="28"/>
          <w:rtl/>
        </w:rPr>
      </w:pPr>
    </w:p>
    <w:p w14:paraId="549BA9CB" w14:textId="77777777" w:rsidR="005043BD" w:rsidRPr="005043BD" w:rsidRDefault="005043BD" w:rsidP="005043BD">
      <w:pPr>
        <w:pBdr>
          <w:top w:val="single" w:sz="4" w:space="10" w:color="4F81BD"/>
          <w:bottom w:val="single" w:sz="4" w:space="10" w:color="4F81BD"/>
        </w:pBdr>
        <w:spacing w:before="360" w:after="360"/>
        <w:ind w:left="-11" w:right="864"/>
        <w:jc w:val="center"/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</w:pPr>
      <w:r w:rsidRPr="005043BD"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  <w:t>השיטה</w:t>
      </w:r>
    </w:p>
    <w:tbl>
      <w:tblPr>
        <w:tblStyle w:val="14"/>
        <w:bidiVisual/>
        <w:tblW w:w="4569" w:type="pct"/>
        <w:tblLook w:val="04A0" w:firstRow="1" w:lastRow="0" w:firstColumn="1" w:lastColumn="0" w:noHBand="0" w:noVBand="1"/>
      </w:tblPr>
      <w:tblGrid>
        <w:gridCol w:w="5274"/>
        <w:gridCol w:w="4208"/>
      </w:tblGrid>
      <w:tr w:rsidR="005043BD" w:rsidRPr="005043BD" w14:paraId="3712C1BE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2CDB645" w14:textId="77777777" w:rsidR="005043BD" w:rsidRPr="005043BD" w:rsidRDefault="005043BD" w:rsidP="005043BD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מזמין הסקר ומענו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8D679FD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מר אורי רמתי, פרו אסטרטגיה</w:t>
            </w:r>
          </w:p>
        </w:tc>
      </w:tr>
      <w:tr w:rsidR="005043BD" w:rsidRPr="005043BD" w14:paraId="325757BA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59F5FE7" w14:textId="2459C72F" w:rsidR="005043BD" w:rsidRPr="005043BD" w:rsidRDefault="005043BD" w:rsidP="005043BD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 xml:space="preserve">עורך הסקר 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4709224" w14:textId="77777777" w:rsidR="00E94322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 xml:space="preserve">פרופ' יצחק כ"ץ, </w:t>
            </w:r>
          </w:p>
          <w:p w14:paraId="5BE66FAE" w14:textId="6DA31B82" w:rsidR="005043BD" w:rsidRPr="005043BD" w:rsidRDefault="005043BD" w:rsidP="00E94322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מאגר מוחות</w:t>
            </w:r>
            <w:r w:rsidR="00E94322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 xml:space="preserve"> בע"מ</w:t>
            </w:r>
          </w:p>
        </w:tc>
      </w:tr>
      <w:tr w:rsidR="005043BD" w:rsidRPr="005043BD" w14:paraId="42FEACEA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BCD5B87" w14:textId="77777777" w:rsidR="005043BD" w:rsidRPr="005043BD" w:rsidRDefault="005043BD" w:rsidP="005043BD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התאריכים בהם בוצע הסקר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03D2587" w14:textId="35D4A3CB" w:rsidR="005043BD" w:rsidRPr="005043BD" w:rsidRDefault="00FF67D0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20</w:t>
            </w:r>
            <w:r w:rsidR="005043BD"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.</w:t>
            </w:r>
            <w:r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02</w:t>
            </w:r>
            <w:r w:rsidR="005043BD"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.202</w:t>
            </w:r>
            <w:r w:rsidR="004049C3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4</w:t>
            </w:r>
            <w:r w:rsidR="005043BD"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-</w:t>
            </w:r>
          </w:p>
          <w:p w14:paraId="74D5A3ED" w14:textId="6B1A1B2E" w:rsidR="005043BD" w:rsidRPr="005043BD" w:rsidRDefault="00FF67D0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8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2</w:t>
            </w:r>
            <w:r w:rsidR="00700E21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2</w:t>
            </w:r>
            <w:r w:rsidR="005043BD"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.</w:t>
            </w:r>
            <w:r w:rsidR="004049C3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02</w:t>
            </w:r>
            <w:r w:rsidR="005043BD"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.202</w:t>
            </w:r>
            <w:r w:rsidR="004049C3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4</w:t>
            </w:r>
            <w:r w:rsidR="005043BD"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 xml:space="preserve"> </w:t>
            </w:r>
          </w:p>
        </w:tc>
      </w:tr>
      <w:tr w:rsidR="005043BD" w:rsidRPr="005043BD" w14:paraId="18FC4F11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F3C638D" w14:textId="77777777" w:rsidR="005043BD" w:rsidRPr="005043BD" w:rsidRDefault="005043BD" w:rsidP="005043BD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השיטה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AC3EA33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 xml:space="preserve">משולב: טלפוני ופאנל אינטרנטי </w:t>
            </w:r>
          </w:p>
        </w:tc>
      </w:tr>
      <w:tr w:rsidR="005043BD" w:rsidRPr="005043BD" w14:paraId="52B90804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271FCEB" w14:textId="77777777" w:rsidR="005043BD" w:rsidRPr="005043BD" w:rsidRDefault="005043BD" w:rsidP="005043BD">
            <w:pPr>
              <w:ind w:left="-11"/>
              <w:rPr>
                <w:rFonts w:ascii="Segoe UI Semibold" w:hAnsi="Segoe UI Semibold" w:cs="Segoe UI Semibold"/>
                <w:b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פירוט שאלות הסקר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A0090A0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8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נספח א'</w:t>
            </w:r>
          </w:p>
        </w:tc>
      </w:tr>
      <w:tr w:rsidR="005043BD" w:rsidRPr="005043BD" w14:paraId="02480BCC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F755CA5" w14:textId="77777777" w:rsidR="005043BD" w:rsidRPr="005043BD" w:rsidRDefault="005043BD" w:rsidP="005043BD">
            <w:pPr>
              <w:ind w:left="-11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סוג האוכלוסייה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46FDB96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תושבי חיפה בגילאי 17 ומעלה</w:t>
            </w:r>
          </w:p>
        </w:tc>
      </w:tr>
      <w:tr w:rsidR="005043BD" w:rsidRPr="005043BD" w14:paraId="497DC2A6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0F93FCB" w14:textId="77777777" w:rsidR="005043BD" w:rsidRPr="005043BD" w:rsidRDefault="005043BD" w:rsidP="005043BD">
            <w:pPr>
              <w:ind w:left="-11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 xml:space="preserve">מספר האנשים שהשתתפו בסקר בפועל 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5110872" w14:textId="674E2E26" w:rsidR="005043BD" w:rsidRPr="005043BD" w:rsidRDefault="00FF67D0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50</w:t>
            </w:r>
            <w:r w:rsidR="00700E21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1</w:t>
            </w:r>
          </w:p>
        </w:tc>
      </w:tr>
      <w:tr w:rsidR="005043BD" w:rsidRPr="005043BD" w14:paraId="01661043" w14:textId="77777777" w:rsidTr="005043BD">
        <w:tc>
          <w:tcPr>
            <w:tcW w:w="278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8A12DD9" w14:textId="77777777" w:rsidR="005043BD" w:rsidRPr="005043BD" w:rsidRDefault="005043BD" w:rsidP="005043BD">
            <w:pPr>
              <w:ind w:left="-11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גודל הטעות הסטטיסטית</w:t>
            </w:r>
          </w:p>
        </w:tc>
        <w:tc>
          <w:tcPr>
            <w:tcW w:w="22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A68CBFA" w14:textId="700D570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caps/>
                <w:color w:val="365F91"/>
                <w:sz w:val="40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4.</w:t>
            </w:r>
            <w:r w:rsidR="001718A4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4</w:t>
            </w:r>
            <w:r w:rsidRPr="005043BD">
              <w:rPr>
                <w:rFonts w:ascii="Segoe UI Semibold" w:hAnsi="Segoe UI Semibold" w:cs="Segoe UI Semibold" w:hint="cs"/>
                <w:b/>
                <w:bCs/>
                <w:caps/>
                <w:color w:val="365F91"/>
                <w:sz w:val="40"/>
                <w:rtl/>
              </w:rPr>
              <w:t>% ברמת ביטחון של 95%</w:t>
            </w:r>
          </w:p>
        </w:tc>
      </w:tr>
    </w:tbl>
    <w:p w14:paraId="438A9708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color w:val="365F91"/>
          <w:sz w:val="28"/>
          <w:rtl/>
        </w:rPr>
      </w:pPr>
    </w:p>
    <w:p w14:paraId="36D0ECB1" w14:textId="77777777" w:rsidR="005043BD" w:rsidRPr="005043BD" w:rsidRDefault="005043BD" w:rsidP="005043BD">
      <w:pPr>
        <w:pBdr>
          <w:top w:val="single" w:sz="4" w:space="10" w:color="4F81BD"/>
          <w:bottom w:val="single" w:sz="4" w:space="10" w:color="4F81BD"/>
        </w:pBdr>
        <w:spacing w:before="360" w:after="360"/>
        <w:ind w:left="-11" w:right="864"/>
        <w:jc w:val="center"/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</w:pPr>
      <w:r w:rsidRPr="005043BD"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  <w:t>עורכי הסקר</w:t>
      </w:r>
    </w:p>
    <w:p w14:paraId="15AEF01A" w14:textId="77777777" w:rsidR="00DC20FA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color w:val="365F91"/>
          <w:sz w:val="28"/>
          <w:rtl/>
        </w:rPr>
      </w:pPr>
      <w:r w:rsidRPr="005043BD">
        <w:rPr>
          <w:rFonts w:ascii="Segoe UI Semibold" w:hAnsi="Segoe UI Semibold" w:cs="Segoe UI Semibold"/>
          <w:b/>
          <w:bCs/>
          <w:color w:val="365F91"/>
          <w:sz w:val="28"/>
          <w:rtl/>
        </w:rPr>
        <w:t xml:space="preserve">הסקר בוצע ע"י מאגר מוחות - מכון מחקר ויעוץ בינתחומי בע"מ בניהולו של </w:t>
      </w:r>
    </w:p>
    <w:p w14:paraId="08151EFE" w14:textId="177C46A5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color w:val="365F91"/>
          <w:sz w:val="28"/>
          <w:rtl/>
        </w:rPr>
      </w:pPr>
      <w:r w:rsidRPr="005043BD">
        <w:rPr>
          <w:rFonts w:ascii="Segoe UI Semibold" w:hAnsi="Segoe UI Semibold" w:cs="Segoe UI Semibold"/>
          <w:b/>
          <w:bCs/>
          <w:color w:val="365F91"/>
          <w:sz w:val="28"/>
          <w:rtl/>
        </w:rPr>
        <w:t>פרופ' יצחק כ"ץ.</w:t>
      </w:r>
    </w:p>
    <w:p w14:paraId="2D529DD6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color w:val="365F91"/>
          <w:sz w:val="28"/>
          <w:rtl/>
        </w:rPr>
      </w:pPr>
    </w:p>
    <w:p w14:paraId="557DF0FC" w14:textId="77777777" w:rsidR="005043BD" w:rsidRPr="005043BD" w:rsidRDefault="005043BD" w:rsidP="005043BD">
      <w:pPr>
        <w:bidi w:val="0"/>
        <w:ind w:left="-11"/>
        <w:rPr>
          <w:rFonts w:ascii="Segoe UI Semibold" w:hAnsi="Segoe UI Semibold" w:cs="Segoe UI Semibold"/>
          <w:b/>
          <w:bCs/>
          <w:color w:val="365F91"/>
          <w:sz w:val="28"/>
          <w:rtl/>
        </w:rPr>
      </w:pPr>
      <w:r w:rsidRPr="005043BD">
        <w:rPr>
          <w:rFonts w:ascii="Segoe UI Semibold" w:hAnsi="Segoe UI Semibold" w:cs="Segoe UI Semibold"/>
          <w:b/>
          <w:bCs/>
          <w:color w:val="365F91"/>
          <w:sz w:val="28"/>
          <w:rtl/>
        </w:rPr>
        <w:br w:type="page"/>
      </w:r>
    </w:p>
    <w:p w14:paraId="5B92D002" w14:textId="77777777" w:rsidR="005043BD" w:rsidRPr="005043BD" w:rsidRDefault="005043BD" w:rsidP="005043BD">
      <w:pPr>
        <w:pBdr>
          <w:top w:val="single" w:sz="4" w:space="10" w:color="4F81BD"/>
          <w:bottom w:val="single" w:sz="4" w:space="10" w:color="4F81BD"/>
        </w:pBdr>
        <w:spacing w:before="360" w:after="360"/>
        <w:ind w:left="-11" w:right="864"/>
        <w:jc w:val="center"/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</w:pPr>
      <w:r w:rsidRPr="005043BD">
        <w:rPr>
          <w:rFonts w:ascii="Segoe UI Semibold" w:hAnsi="Segoe UI Semibold" w:cs="Segoe UI Semibold"/>
          <w:b/>
          <w:bCs/>
          <w:caps/>
          <w:color w:val="365F91"/>
          <w:sz w:val="40"/>
          <w:szCs w:val="40"/>
          <w:rtl/>
        </w:rPr>
        <w:lastRenderedPageBreak/>
        <w:t>ממצאים</w:t>
      </w:r>
    </w:p>
    <w:p w14:paraId="2A42BC1D" w14:textId="77777777" w:rsidR="005043BD" w:rsidRPr="005043BD" w:rsidRDefault="005043BD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>1. 100% מהמשיבים בגילאי 17 ומעלה.</w:t>
      </w:r>
    </w:p>
    <w:p w14:paraId="5D3760C7" w14:textId="77777777" w:rsidR="005043BD" w:rsidRPr="005043BD" w:rsidRDefault="005043BD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30888DA2" w14:textId="77777777" w:rsidR="005043BD" w:rsidRPr="005043BD" w:rsidRDefault="005043BD" w:rsidP="005043BD">
      <w:pPr>
        <w:ind w:left="-11"/>
        <w:rPr>
          <w:rFonts w:ascii="Segoe UI Semibold" w:hAnsi="Segoe UI Semibold" w:cs="Segoe UI Semibold"/>
          <w:snapToGrid w:val="0"/>
          <w:sz w:val="24"/>
          <w:szCs w:val="24"/>
          <w:rtl/>
          <w:lang w:eastAsia="he-IL"/>
        </w:rPr>
      </w:pPr>
      <w:r w:rsidRPr="005043BD">
        <w:rPr>
          <w:rFonts w:ascii="Segoe UI Semibold" w:hAnsi="Segoe UI Semibold" w:cs="Segoe UI Semibold" w:hint="cs"/>
          <w:b/>
          <w:bCs/>
          <w:snapToGrid w:val="0"/>
          <w:sz w:val="24"/>
          <w:szCs w:val="24"/>
          <w:rtl/>
          <w:lang w:eastAsia="he-IL"/>
        </w:rPr>
        <w:t xml:space="preserve">2. מהם הסיכויים בין 0 ל-100% שתבוא/י להצביע בבחירות הקרובות לראשות העירייה בסוף חודש ינואר? </w:t>
      </w:r>
    </w:p>
    <w:tbl>
      <w:tblPr>
        <w:tblStyle w:val="14"/>
        <w:bidiVisual/>
        <w:tblW w:w="5068" w:type="pct"/>
        <w:tblLook w:val="04A0" w:firstRow="1" w:lastRow="0" w:firstColumn="1" w:lastColumn="0" w:noHBand="0" w:noVBand="1"/>
      </w:tblPr>
      <w:tblGrid>
        <w:gridCol w:w="2477"/>
        <w:gridCol w:w="1502"/>
        <w:gridCol w:w="1504"/>
        <w:gridCol w:w="1504"/>
        <w:gridCol w:w="3530"/>
      </w:tblGrid>
      <w:tr w:rsidR="00B73F43" w:rsidRPr="005043BD" w14:paraId="1F3A5AE9" w14:textId="77777777" w:rsidTr="00B73F43">
        <w:trPr>
          <w:trHeight w:val="307"/>
        </w:trPr>
        <w:tc>
          <w:tcPr>
            <w:tcW w:w="11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01AE4371" w14:textId="77777777" w:rsidR="00B73F43" w:rsidRPr="005043BD" w:rsidRDefault="00B73F43" w:rsidP="00B73F43">
            <w:pPr>
              <w:ind w:left="-11"/>
              <w:jc w:val="both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התשובות</w:t>
            </w:r>
          </w:p>
        </w:tc>
        <w:tc>
          <w:tcPr>
            <w:tcW w:w="714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67A04EAC" w14:textId="761CABC6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21.02.24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56077D77" w14:textId="3FA6B189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01.02.24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2DDFB7F7" w14:textId="4A5CC582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דצמבר 23</w:t>
            </w:r>
          </w:p>
        </w:tc>
        <w:tc>
          <w:tcPr>
            <w:tcW w:w="1678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7A014ED6" w14:textId="02D14F39" w:rsidR="00B73F43" w:rsidRPr="005043BD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  <w:t xml:space="preserve">קטגוריות </w:t>
            </w:r>
          </w:p>
        </w:tc>
      </w:tr>
      <w:tr w:rsidR="00B73F43" w:rsidRPr="005043BD" w14:paraId="145F45B2" w14:textId="77777777" w:rsidTr="00B73F43">
        <w:tc>
          <w:tcPr>
            <w:tcW w:w="11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CBE572A" w14:textId="77777777" w:rsidR="00B73F43" w:rsidRPr="005043BD" w:rsidRDefault="00B73F43" w:rsidP="00B73F43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0%-50%</w:t>
            </w:r>
          </w:p>
        </w:tc>
        <w:tc>
          <w:tcPr>
            <w:tcW w:w="714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0C9CC7C" w14:textId="708C8772" w:rsidR="00B73F43" w:rsidRDefault="00C80B6A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19%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CDA13DC" w14:textId="0BF71413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18%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A375191" w14:textId="6411F5E0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17%</w:t>
            </w:r>
          </w:p>
        </w:tc>
        <w:tc>
          <w:tcPr>
            <w:tcW w:w="16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80F7744" w14:textId="48F11B01" w:rsidR="00B73F43" w:rsidRPr="005043BD" w:rsidRDefault="00B73F43" w:rsidP="00B73F43">
            <w:pPr>
              <w:ind w:left="-11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  <w:t>סיכויים נמוכים שיבואו להצביע</w:t>
            </w:r>
          </w:p>
        </w:tc>
      </w:tr>
      <w:tr w:rsidR="00B73F43" w:rsidRPr="005043BD" w14:paraId="50E7F080" w14:textId="77777777" w:rsidTr="00B73F43">
        <w:tc>
          <w:tcPr>
            <w:tcW w:w="11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60176E9" w14:textId="77777777" w:rsidR="00B73F43" w:rsidRPr="005043BD" w:rsidRDefault="00B73F43" w:rsidP="00B73F43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51%-75%</w:t>
            </w:r>
          </w:p>
        </w:tc>
        <w:tc>
          <w:tcPr>
            <w:tcW w:w="714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A3243B9" w14:textId="43E63713" w:rsidR="00B73F43" w:rsidRDefault="00C80B6A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ED242F4" w14:textId="78B671A2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4%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2124B93" w14:textId="20127090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8%</w:t>
            </w:r>
          </w:p>
        </w:tc>
        <w:tc>
          <w:tcPr>
            <w:tcW w:w="16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338B0EB" w14:textId="4A01D8EE" w:rsidR="00B73F43" w:rsidRPr="005043BD" w:rsidRDefault="00B73F43" w:rsidP="00B73F43">
            <w:pPr>
              <w:ind w:left="-11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  <w:t>סיכויים בינוניים שיבואו להצביע</w:t>
            </w:r>
          </w:p>
        </w:tc>
      </w:tr>
      <w:tr w:rsidR="00B73F43" w:rsidRPr="005043BD" w14:paraId="793547A4" w14:textId="77777777" w:rsidTr="00B73F43">
        <w:tc>
          <w:tcPr>
            <w:tcW w:w="11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D024320" w14:textId="77777777" w:rsidR="00B73F43" w:rsidRPr="005043BD" w:rsidRDefault="00B73F43" w:rsidP="00B73F43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76%-99%</w:t>
            </w:r>
          </w:p>
        </w:tc>
        <w:tc>
          <w:tcPr>
            <w:tcW w:w="714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3E59593" w14:textId="00C1226C" w:rsidR="00B73F43" w:rsidRDefault="00C80B6A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19%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216A0E2" w14:textId="455CCB07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22%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D22A268" w14:textId="7E750426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19%</w:t>
            </w:r>
          </w:p>
        </w:tc>
        <w:tc>
          <w:tcPr>
            <w:tcW w:w="16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1E42A3E" w14:textId="5051BB19" w:rsidR="00B73F43" w:rsidRPr="005043BD" w:rsidRDefault="00B73F43" w:rsidP="00B73F43">
            <w:pPr>
              <w:ind w:left="-11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  <w:t>סיכויים גבוהים שיבואו להצביע</w:t>
            </w:r>
          </w:p>
        </w:tc>
      </w:tr>
      <w:tr w:rsidR="00B73F43" w:rsidRPr="005043BD" w14:paraId="0766E8EE" w14:textId="77777777" w:rsidTr="00B73F43">
        <w:tc>
          <w:tcPr>
            <w:tcW w:w="11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C0A447C" w14:textId="77777777" w:rsidR="00B73F43" w:rsidRPr="005043BD" w:rsidRDefault="00B73F43" w:rsidP="00B73F43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714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A5179E3" w14:textId="34AE0689" w:rsidR="00B73F43" w:rsidRDefault="00C80B6A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57%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38FFAB4" w14:textId="69A7ED8F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eastAsia="Calibri" w:hAnsi="Segoe UI Semibold" w:cs="Segoe UI Semibold" w:hint="cs"/>
                <w:bCs/>
                <w:sz w:val="24"/>
                <w:szCs w:val="24"/>
                <w:rtl/>
              </w:rPr>
              <w:t>56%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AEF5F42" w14:textId="6A2D1CB7" w:rsidR="00B73F43" w:rsidRDefault="00B73F43" w:rsidP="00B73F43">
            <w:pPr>
              <w:ind w:left="-11"/>
              <w:jc w:val="center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56%</w:t>
            </w:r>
          </w:p>
        </w:tc>
        <w:tc>
          <w:tcPr>
            <w:tcW w:w="16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5A35E57" w14:textId="5646B4C5" w:rsidR="00B73F43" w:rsidRPr="005043BD" w:rsidRDefault="00B73F43" w:rsidP="00B73F43">
            <w:pPr>
              <w:ind w:left="-11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  <w:t>בטוחים בוודאות שיבואו להצביע</w:t>
            </w:r>
          </w:p>
        </w:tc>
      </w:tr>
      <w:tr w:rsidR="00B73F43" w:rsidRPr="005043BD" w14:paraId="7AD2C49F" w14:textId="04326E38" w:rsidTr="00722F84">
        <w:trPr>
          <w:gridAfter w:val="1"/>
          <w:wAfter w:w="1678" w:type="pct"/>
        </w:trPr>
        <w:tc>
          <w:tcPr>
            <w:tcW w:w="117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202A437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סה"כ</w:t>
            </w:r>
          </w:p>
        </w:tc>
        <w:tc>
          <w:tcPr>
            <w:tcW w:w="714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B093ED9" w14:textId="1A9CA8CE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0121361" w14:textId="52BDEBBB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7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E72730F" w14:textId="5FB37C82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100%</w:t>
            </w:r>
          </w:p>
        </w:tc>
      </w:tr>
    </w:tbl>
    <w:p w14:paraId="02CDFE27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sz w:val="24"/>
          <w:szCs w:val="24"/>
          <w:rtl/>
        </w:rPr>
      </w:pPr>
    </w:p>
    <w:p w14:paraId="339BD158" w14:textId="05C1C851" w:rsidR="005043BD" w:rsidRPr="005043BD" w:rsidRDefault="00C80B6A" w:rsidP="00EF0A20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>57</w:t>
      </w:r>
      <w:r w:rsidR="005043BD"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% מהמשיבים מציינים כי בכוונתם להצביע (בוודאות) בבחירות הקרובות. </w:t>
      </w:r>
      <w:r w:rsidR="006D7960">
        <w:rPr>
          <w:rFonts w:ascii="Segoe UI Semibold" w:hAnsi="Segoe UI Semibold" w:cs="Segoe UI Semibold" w:hint="cs"/>
          <w:b/>
          <w:bCs/>
          <w:sz w:val="24"/>
          <w:szCs w:val="24"/>
          <w:rtl/>
        </w:rPr>
        <w:t>שיעור זהה לחודש דצמבר 2023.</w:t>
      </w:r>
    </w:p>
    <w:p w14:paraId="7BBAF921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4EF467DD" w14:textId="77777777" w:rsidR="005043BD" w:rsidRPr="005043BD" w:rsidRDefault="005043BD" w:rsidP="00BC4A5F">
      <w:pPr>
        <w:numPr>
          <w:ilvl w:val="0"/>
          <w:numId w:val="23"/>
        </w:numPr>
        <w:ind w:left="401"/>
        <w:contextualSpacing/>
        <w:rPr>
          <w:rFonts w:ascii="Segoe UI Semibold" w:hAnsi="Segoe UI Semibold" w:cs="Segoe UI Semibold"/>
          <w:b/>
          <w:bCs/>
          <w:sz w:val="24"/>
          <w:szCs w:val="24"/>
          <w:u w:val="single"/>
          <w:rtl/>
        </w:rPr>
      </w:pPr>
      <w:r w:rsidRPr="005043BD">
        <w:rPr>
          <w:rFonts w:ascii="Segoe UI Semibold" w:hAnsi="Segoe UI Semibold" w:cs="Segoe UI Semibold"/>
          <w:b/>
          <w:bCs/>
          <w:sz w:val="24"/>
          <w:szCs w:val="24"/>
          <w:u w:val="single"/>
          <w:rtl/>
        </w:rPr>
        <w:t xml:space="preserve">שיעור הבטוחים 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 xml:space="preserve">(בוודאות) </w:t>
      </w:r>
      <w:r w:rsidRPr="005043BD">
        <w:rPr>
          <w:rFonts w:ascii="Segoe UI Semibold" w:hAnsi="Segoe UI Semibold" w:cs="Segoe UI Semibold"/>
          <w:b/>
          <w:bCs/>
          <w:sz w:val="24"/>
          <w:szCs w:val="24"/>
          <w:u w:val="single"/>
          <w:rtl/>
        </w:rPr>
        <w:t xml:space="preserve">שיגיעו להצביע, לפי 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>שאלות רקע</w:t>
      </w:r>
      <w:r w:rsidRPr="005043BD">
        <w:rPr>
          <w:rFonts w:ascii="Segoe UI Semibold" w:hAnsi="Segoe UI Semibold" w:cs="Segoe UI Semibold"/>
          <w:b/>
          <w:bCs/>
          <w:sz w:val="24"/>
          <w:szCs w:val="24"/>
          <w:u w:val="single"/>
          <w:rtl/>
        </w:rPr>
        <w:t>:</w:t>
      </w:r>
    </w:p>
    <w:tbl>
      <w:tblPr>
        <w:tblStyle w:val="14"/>
        <w:bidiVisual/>
        <w:tblW w:w="3059" w:type="pct"/>
        <w:tblLook w:val="04A0" w:firstRow="1" w:lastRow="0" w:firstColumn="1" w:lastColumn="0" w:noHBand="0" w:noVBand="1"/>
      </w:tblPr>
      <w:tblGrid>
        <w:gridCol w:w="3432"/>
        <w:gridCol w:w="2916"/>
      </w:tblGrid>
      <w:tr w:rsidR="005043BD" w:rsidRPr="005043BD" w14:paraId="48A35962" w14:textId="77777777" w:rsidTr="005043BD">
        <w:trPr>
          <w:trHeight w:val="295"/>
        </w:trPr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11417350" w14:textId="77777777" w:rsidR="005043BD" w:rsidRPr="005043BD" w:rsidRDefault="005043BD" w:rsidP="005043BD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  <w:t>כוונות הצבעה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16F1785E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הבטוחים שיגיעו להצביע</w:t>
            </w:r>
          </w:p>
        </w:tc>
      </w:tr>
      <w:tr w:rsidR="00C80B6A" w:rsidRPr="005043BD" w14:paraId="71B8AD6B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DA8D706" w14:textId="75D30D58" w:rsidR="00C80B6A" w:rsidRPr="005043BD" w:rsidRDefault="00C80B6A" w:rsidP="00C80B6A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1. יונה יהב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14DD387" w14:textId="3B52C599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68%</w:t>
            </w:r>
          </w:p>
        </w:tc>
      </w:tr>
      <w:tr w:rsidR="00C80B6A" w:rsidRPr="005043BD" w14:paraId="5851DFC0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4E1D7BB" w14:textId="3CB3DAEF" w:rsidR="00C80B6A" w:rsidRPr="005043BD" w:rsidRDefault="00C80B6A" w:rsidP="00C80B6A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2. עינת קליש רותם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71E167E" w14:textId="00C7885C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62%</w:t>
            </w:r>
          </w:p>
        </w:tc>
      </w:tr>
      <w:tr w:rsidR="00C80B6A" w:rsidRPr="005043BD" w14:paraId="4FEAFAE0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801ABE1" w14:textId="5AE2E74D" w:rsidR="00C80B6A" w:rsidRPr="005043BD" w:rsidRDefault="00C80B6A" w:rsidP="00C80B6A">
            <w:pPr>
              <w:ind w:left="-11"/>
              <w:jc w:val="both"/>
              <w:rPr>
                <w:rFonts w:ascii="Segoe UI Semibold" w:eastAsia="Calibri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3. דוד עציוני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32BBC7D" w14:textId="557100AE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80%</w:t>
            </w:r>
          </w:p>
        </w:tc>
      </w:tr>
      <w:tr w:rsidR="00C80B6A" w:rsidRPr="005043BD" w14:paraId="44C29C31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296AC26" w14:textId="4DD06511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צבי ברבי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956DF55" w14:textId="7B67C96B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60%</w:t>
            </w:r>
          </w:p>
        </w:tc>
      </w:tr>
      <w:tr w:rsidR="00C80B6A" w:rsidRPr="005043BD" w14:paraId="34014F65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8EEEC3F" w14:textId="4EC20CD3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שרית גולן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0EA3509" w14:textId="27E512A2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43%</w:t>
            </w:r>
          </w:p>
        </w:tc>
      </w:tr>
      <w:tr w:rsidR="00C80B6A" w:rsidRPr="005043BD" w14:paraId="31A618F1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14FA737" w14:textId="0572D7B8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יוסי שלום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7CEBFEF" w14:textId="73DC7460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86%</w:t>
            </w:r>
          </w:p>
        </w:tc>
      </w:tr>
      <w:tr w:rsidR="00C80B6A" w:rsidRPr="005043BD" w14:paraId="3D70417E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C17A0EE" w14:textId="21CA51E3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7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יעקב בורובסקי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18599F6" w14:textId="54780DFE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82%</w:t>
            </w:r>
          </w:p>
        </w:tc>
      </w:tr>
      <w:tr w:rsidR="00C80B6A" w:rsidRPr="005043BD" w14:paraId="38F653A4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68D516C" w14:textId="69B4331A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אביהו האן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6795D1F" w14:textId="1F85E384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60%</w:t>
            </w:r>
          </w:p>
        </w:tc>
      </w:tr>
      <w:tr w:rsidR="00C80B6A" w:rsidRPr="005043BD" w14:paraId="7CA73355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CF38B33" w14:textId="41194AC8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9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 xml:space="preserve">. 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קארטניק קריל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6300E74" w14:textId="0EE3B9A5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67%</w:t>
            </w:r>
          </w:p>
        </w:tc>
      </w:tr>
      <w:tr w:rsidR="00C80B6A" w:rsidRPr="005043BD" w14:paraId="0E75AA72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56930C0" w14:textId="0256A870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0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יודע/ת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                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F800CBE" w14:textId="0056FBC1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41%</w:t>
            </w:r>
          </w:p>
        </w:tc>
      </w:tr>
      <w:tr w:rsidR="00C80B6A" w:rsidRPr="005043BD" w14:paraId="38B3CC9B" w14:textId="77777777" w:rsidTr="005043BD">
        <w:tc>
          <w:tcPr>
            <w:tcW w:w="270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2D1596E" w14:textId="518872A1" w:rsidR="00C80B6A" w:rsidRPr="005043BD" w:rsidRDefault="00C80B6A" w:rsidP="00C80B6A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מתכוון/ת להצביע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29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46097FD" w14:textId="66345703" w:rsidR="00C80B6A" w:rsidRPr="005043BD" w:rsidRDefault="00C80B6A" w:rsidP="00C80B6A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3%</w:t>
            </w:r>
          </w:p>
        </w:tc>
      </w:tr>
    </w:tbl>
    <w:p w14:paraId="32289425" w14:textId="67772C74" w:rsidR="006717D2" w:rsidRDefault="006717D2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60545036" w14:textId="0C30EAA9" w:rsidR="006D7923" w:rsidRDefault="006D7923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>ר</w:t>
      </w:r>
      <w:r w:rsidR="00BC4A5F">
        <w:rPr>
          <w:rFonts w:ascii="Segoe UI Semibold" w:hAnsi="Segoe UI Semibold" w:cs="Segoe UI Semibold" w:hint="cs"/>
          <w:b/>
          <w:bCs/>
          <w:sz w:val="24"/>
          <w:szCs w:val="24"/>
          <w:rtl/>
        </w:rPr>
        <w:t>וב</w:t>
      </w: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 (</w:t>
      </w:r>
      <w:r w:rsidR="00C80B6A">
        <w:rPr>
          <w:rFonts w:ascii="Segoe UI Semibold" w:hAnsi="Segoe UI Semibold" w:cs="Segoe UI Semibold" w:hint="cs"/>
          <w:b/>
          <w:bCs/>
          <w:sz w:val="24"/>
          <w:szCs w:val="24"/>
          <w:rtl/>
        </w:rPr>
        <w:t>68</w:t>
      </w: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>%) תומכי יונה יהב מצהירים כי הם בטוחים בכוונתם להגיע ולהצביע.</w:t>
      </w:r>
    </w:p>
    <w:p w14:paraId="5C96522A" w14:textId="4185F265" w:rsidR="00700E21" w:rsidRDefault="00700E21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בטוחים יותר בכוונתם להצביע: תומכי דוד עציוני, יוסי שלום ויעקב בורובסקי </w:t>
      </w:r>
      <w:r w:rsidR="00FB207B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והחרדים </w:t>
      </w: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(למעלה מ-80%). </w:t>
      </w:r>
    </w:p>
    <w:p w14:paraId="5843E1E0" w14:textId="3F3D31A8" w:rsidR="004049C3" w:rsidRDefault="004049C3">
      <w:pPr>
        <w:bidi w:val="0"/>
        <w:spacing w:after="200" w:line="276" w:lineRule="auto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>
        <w:rPr>
          <w:rFonts w:ascii="Segoe UI Semibold" w:hAnsi="Segoe UI Semibold" w:cs="Segoe UI Semibold"/>
          <w:b/>
          <w:bCs/>
          <w:sz w:val="24"/>
          <w:szCs w:val="24"/>
          <w:rtl/>
        </w:rPr>
        <w:br w:type="page"/>
      </w:r>
    </w:p>
    <w:tbl>
      <w:tblPr>
        <w:tblStyle w:val="14"/>
        <w:bidiVisual/>
        <w:tblW w:w="3059" w:type="pct"/>
        <w:tblLook w:val="04A0" w:firstRow="1" w:lastRow="0" w:firstColumn="1" w:lastColumn="0" w:noHBand="0" w:noVBand="1"/>
      </w:tblPr>
      <w:tblGrid>
        <w:gridCol w:w="3871"/>
        <w:gridCol w:w="2477"/>
      </w:tblGrid>
      <w:tr w:rsidR="005043BD" w:rsidRPr="005043BD" w14:paraId="04133F21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3A9F6D75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lastRenderedPageBreak/>
              <w:t>סטטוס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1136F2F4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הבטוחים שיגיעו להצביע</w:t>
            </w:r>
          </w:p>
        </w:tc>
      </w:tr>
      <w:tr w:rsidR="005043BD" w:rsidRPr="005043BD" w14:paraId="3DF9B037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1698936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עולה מחבר העמים מ-89 ואילך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8C1CD9B" w14:textId="228188B7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42%</w:t>
            </w:r>
          </w:p>
        </w:tc>
      </w:tr>
      <w:tr w:rsidR="005043BD" w:rsidRPr="005043BD" w14:paraId="166DB621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EEA0007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עולה ותיק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20FE269" w14:textId="31B0C0F4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57%</w:t>
            </w:r>
          </w:p>
        </w:tc>
      </w:tr>
      <w:tr w:rsidR="005043BD" w:rsidRPr="005043BD" w14:paraId="62F43C26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9F0DD9E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יליד הארץ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872B0C4" w14:textId="024C23E9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59%</w:t>
            </w:r>
          </w:p>
        </w:tc>
      </w:tr>
      <w:tr w:rsidR="005043BD" w:rsidRPr="005043BD" w14:paraId="02A4584E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4EB45BD7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מגדר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78341F5E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הבטוחים שיגיעו להצביע</w:t>
            </w:r>
          </w:p>
        </w:tc>
      </w:tr>
      <w:tr w:rsidR="005043BD" w:rsidRPr="005043BD" w14:paraId="6679687C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5DC6540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גברים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3253BF2" w14:textId="6D36E875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58%</w:t>
            </w:r>
          </w:p>
        </w:tc>
      </w:tr>
      <w:tr w:rsidR="005043BD" w:rsidRPr="005043BD" w14:paraId="1F4F213C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AAA5861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נשים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40D5A54" w14:textId="4A1050C2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57%</w:t>
            </w:r>
          </w:p>
        </w:tc>
      </w:tr>
      <w:tr w:rsidR="005043BD" w:rsidRPr="005043BD" w14:paraId="29184C56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39BAB0AC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דתיות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shd w:val="clear" w:color="auto" w:fill="B8CCE4"/>
          </w:tcPr>
          <w:p w14:paraId="4A1880F6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הבטוחים שיגיעו להצביע</w:t>
            </w:r>
          </w:p>
        </w:tc>
      </w:tr>
      <w:tr w:rsidR="005043BD" w:rsidRPr="005043BD" w14:paraId="2D8710D1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4355975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חילוני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DB5ABA8" w14:textId="3AE5B7D9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57%</w:t>
            </w:r>
          </w:p>
        </w:tc>
      </w:tr>
      <w:tr w:rsidR="005043BD" w:rsidRPr="005043BD" w14:paraId="5B7027FA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19CF206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מסורתי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CFDB0AF" w14:textId="4F674F2F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59%</w:t>
            </w:r>
          </w:p>
        </w:tc>
      </w:tr>
      <w:tr w:rsidR="005043BD" w:rsidRPr="005043BD" w14:paraId="222569AA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8BA8C24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דתי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79F379E" w14:textId="4D5597E3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42%</w:t>
            </w:r>
          </w:p>
        </w:tc>
      </w:tr>
      <w:tr w:rsidR="005043BD" w:rsidRPr="005043BD" w14:paraId="4928AC49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0535A41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חרדי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8BA2BA1" w14:textId="07323160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83%</w:t>
            </w:r>
          </w:p>
        </w:tc>
      </w:tr>
      <w:tr w:rsidR="005043BD" w:rsidRPr="005043BD" w14:paraId="0E691D8B" w14:textId="77777777" w:rsidTr="005043BD">
        <w:tc>
          <w:tcPr>
            <w:tcW w:w="304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8663C78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  <w:t>ערבי</w:t>
            </w:r>
          </w:p>
        </w:tc>
        <w:tc>
          <w:tcPr>
            <w:tcW w:w="195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52A9A2A" w14:textId="1E966CBF" w:rsidR="005043BD" w:rsidRPr="005043BD" w:rsidRDefault="00C80B6A" w:rsidP="005043BD">
            <w:pPr>
              <w:ind w:left="-11"/>
              <w:jc w:val="center"/>
              <w:rPr>
                <w:rFonts w:ascii="Segoe UI Semibold" w:hAnsi="Segoe UI Semibold" w:cs="Segoe UI Semibold"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Cs/>
                <w:sz w:val="24"/>
                <w:szCs w:val="24"/>
                <w:rtl/>
              </w:rPr>
              <w:t>56%</w:t>
            </w:r>
          </w:p>
        </w:tc>
      </w:tr>
    </w:tbl>
    <w:p w14:paraId="719F20A1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00B3B71B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0984289B" w14:textId="77777777" w:rsidR="005043BD" w:rsidRPr="005043BD" w:rsidRDefault="005043BD" w:rsidP="005043BD">
      <w:pPr>
        <w:ind w:left="-11"/>
        <w:jc w:val="both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2E1672B7" w14:textId="77777777" w:rsidR="005043BD" w:rsidRPr="005043BD" w:rsidRDefault="005043BD" w:rsidP="005043BD">
      <w:pPr>
        <w:bidi w:val="0"/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 w:rsidRPr="005043BD">
        <w:rPr>
          <w:rFonts w:ascii="Segoe UI Semibold" w:hAnsi="Segoe UI Semibold" w:cs="Segoe UI Semibold"/>
          <w:b/>
          <w:bCs/>
          <w:sz w:val="24"/>
          <w:szCs w:val="24"/>
          <w:rtl/>
        </w:rPr>
        <w:br w:type="page"/>
      </w:r>
    </w:p>
    <w:p w14:paraId="2E3BA27F" w14:textId="77777777" w:rsidR="005043BD" w:rsidRPr="005043BD" w:rsidRDefault="005043BD" w:rsidP="005043BD">
      <w:pPr>
        <w:spacing w:line="259" w:lineRule="auto"/>
        <w:ind w:left="-11"/>
        <w:rPr>
          <w:rFonts w:ascii="Segoe UI Semibold" w:eastAsia="Segoe UI Semibold" w:hAnsi="Segoe UI Semibold" w:cs="Segoe UI Semibold"/>
          <w:b/>
          <w:bCs/>
          <w:sz w:val="24"/>
          <w:szCs w:val="24"/>
          <w:rtl/>
        </w:rPr>
      </w:pPr>
      <w:r w:rsidRPr="005043BD">
        <w:rPr>
          <w:rFonts w:ascii="Segoe UI Semibold" w:eastAsia="Segoe UI Semibold" w:hAnsi="Segoe UI Semibold" w:cs="Segoe UI Semibold"/>
          <w:b/>
          <w:bCs/>
          <w:sz w:val="24"/>
          <w:szCs w:val="24"/>
          <w:rtl/>
        </w:rPr>
        <w:lastRenderedPageBreak/>
        <w:t>3. אילו הבחירות לראשות עיריית חיפה היו מתקיימות היום, למי היית מצביע/ה? (ברוטציה)</w:t>
      </w:r>
    </w:p>
    <w:tbl>
      <w:tblPr>
        <w:tblStyle w:val="14"/>
        <w:bidiVisual/>
        <w:tblW w:w="5055" w:type="pct"/>
        <w:tblInd w:w="2794" w:type="dxa"/>
        <w:tblLook w:val="04A0" w:firstRow="1" w:lastRow="0" w:firstColumn="1" w:lastColumn="0" w:noHBand="0" w:noVBand="1"/>
      </w:tblPr>
      <w:tblGrid>
        <w:gridCol w:w="2976"/>
        <w:gridCol w:w="1276"/>
        <w:gridCol w:w="1137"/>
        <w:gridCol w:w="1133"/>
        <w:gridCol w:w="1066"/>
        <w:gridCol w:w="1370"/>
        <w:gridCol w:w="1532"/>
      </w:tblGrid>
      <w:tr w:rsidR="00B73F43" w:rsidRPr="005043BD" w14:paraId="7F5677FF" w14:textId="137304D8" w:rsidTr="00B73F43">
        <w:trPr>
          <w:trHeight w:val="200"/>
        </w:trPr>
        <w:tc>
          <w:tcPr>
            <w:tcW w:w="1419" w:type="pct"/>
            <w:vMerge w:val="restar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40D5B352" w14:textId="77777777" w:rsidR="00B73F43" w:rsidRPr="005043BD" w:rsidRDefault="00B73F43" w:rsidP="004049C3">
            <w:pPr>
              <w:ind w:left="-11"/>
              <w:jc w:val="both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התשובות</w:t>
            </w:r>
          </w:p>
        </w:tc>
        <w:tc>
          <w:tcPr>
            <w:tcW w:w="1150" w:type="pct"/>
            <w:gridSpan w:val="2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614D366D" w14:textId="13204567" w:rsidR="00B73F43" w:rsidRPr="005043BD" w:rsidRDefault="00B73F43" w:rsidP="004049C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21.02.24</w:t>
            </w:r>
          </w:p>
        </w:tc>
        <w:tc>
          <w:tcPr>
            <w:tcW w:w="1047" w:type="pct"/>
            <w:gridSpan w:val="2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24538669" w14:textId="6C6FABD7" w:rsidR="00B73F43" w:rsidRPr="005043BD" w:rsidRDefault="00B73F43" w:rsidP="004049C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01.02.24</w:t>
            </w:r>
          </w:p>
        </w:tc>
        <w:tc>
          <w:tcPr>
            <w:tcW w:w="1384" w:type="pct"/>
            <w:gridSpan w:val="2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3E8D9694" w14:textId="715350E6" w:rsidR="00B73F43" w:rsidRPr="005043BD" w:rsidRDefault="00B73F43" w:rsidP="004049C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דצמבר 23</w:t>
            </w:r>
          </w:p>
        </w:tc>
      </w:tr>
      <w:tr w:rsidR="00B73F43" w:rsidRPr="005043BD" w14:paraId="6F32A34C" w14:textId="58D689E0" w:rsidTr="00B73F43">
        <w:trPr>
          <w:trHeight w:val="200"/>
        </w:trPr>
        <w:tc>
          <w:tcPr>
            <w:tcW w:w="1419" w:type="pct"/>
            <w:vMerge/>
            <w:tcBorders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334665A0" w14:textId="77777777" w:rsidR="00B73F43" w:rsidRPr="005043BD" w:rsidRDefault="00B73F43" w:rsidP="00B73F43">
            <w:pPr>
              <w:ind w:left="-11"/>
              <w:jc w:val="both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2EB58BDC" w14:textId="77777777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כלל המדגם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05C33D82" w14:textId="77777777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בעלי הדעה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15412DC8" w14:textId="1DC9D328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כלל המדגם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5971CC08" w14:textId="62B67315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בעלי הדעה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6D9B7F80" w14:textId="3358318D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כלל המדגם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3974359C" w14:textId="53CD318B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בעלי הדעה</w:t>
            </w:r>
          </w:p>
        </w:tc>
      </w:tr>
      <w:tr w:rsidR="00B73F43" w:rsidRPr="005043BD" w14:paraId="79AAF472" w14:textId="3A397657" w:rsidTr="00B73F43">
        <w:trPr>
          <w:trHeight w:val="87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4AF7D12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1. יונה יהב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B5DC2BA" w14:textId="6F36F1A3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33%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7043356" w14:textId="73F7D7F0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47%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1519195" w14:textId="06EB86FA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33%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9625DA3" w14:textId="14A5E4AA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46%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5086BDE" w14:textId="7DAD38A0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30%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97DCB2F" w14:textId="724B3EC3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43%</w:t>
            </w:r>
          </w:p>
        </w:tc>
      </w:tr>
      <w:tr w:rsidR="00B73F43" w:rsidRPr="005043BD" w14:paraId="185AA936" w14:textId="79E8B345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E70AF0E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2. עינת קליש רותם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3F86675" w14:textId="1704469F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B7F5D16" w14:textId="31A2EF7C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096CF91" w14:textId="3B41F7F1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7096A22" w14:textId="6CD1BC81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3BB985E" w14:textId="4DAF3ECF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F325F2A" w14:textId="456ACC25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9%</w:t>
            </w:r>
          </w:p>
        </w:tc>
      </w:tr>
      <w:tr w:rsidR="00B73F43" w:rsidRPr="005043BD" w14:paraId="342C2977" w14:textId="7A79CD42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91A38B5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3. דוד עציוני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DFE6B85" w14:textId="63EE1D41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12%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46F9926" w14:textId="485E8C77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17%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8B13FD5" w14:textId="4539868A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14%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AF7644A" w14:textId="4AEB48B4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19%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4185EB5" w14:textId="1F397983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14%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DC458AF" w14:textId="3A684B40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20%</w:t>
            </w:r>
          </w:p>
        </w:tc>
      </w:tr>
      <w:tr w:rsidR="00B73F43" w:rsidRPr="005043BD" w14:paraId="370C564E" w14:textId="608B0737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D3F8C5B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4. לזר קפלון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9F83588" w14:textId="465EA2E7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22A7E45" w14:textId="379C519C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D4A54C6" w14:textId="3F5102CC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FA006F4" w14:textId="21E52B0C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1A7B38B" w14:textId="7FCF5294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0.2%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0A0BA6C" w14:textId="1592E74D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0.3%</w:t>
            </w:r>
          </w:p>
        </w:tc>
      </w:tr>
      <w:tr w:rsidR="00B73F43" w:rsidRPr="005043BD" w14:paraId="3F12487A" w14:textId="411C9B39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F57CE17" w14:textId="296FF033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5. צבי ברבי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68A4DCE" w14:textId="343FAF9A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2D79EA4" w14:textId="1978E42D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9DF2115" w14:textId="6FB12427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58DF098" w14:textId="79C4E03B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BF458D5" w14:textId="49379CFA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17BB952" w14:textId="49D3F5D6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</w:tr>
      <w:tr w:rsidR="00B73F43" w:rsidRPr="005043BD" w14:paraId="0808ED66" w14:textId="02812994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B734836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6. שרית גולן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0A61BEE" w14:textId="5B8FC73D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F8A4AE9" w14:textId="3177F35C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A2B3B36" w14:textId="10DB1F36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AA71A3E" w14:textId="4149241F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F5C5F89" w14:textId="6153E5E3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024BB61" w14:textId="656BED3C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5%</w:t>
            </w:r>
          </w:p>
        </w:tc>
      </w:tr>
      <w:tr w:rsidR="00B73F43" w:rsidRPr="005043BD" w14:paraId="6904441A" w14:textId="0C354873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988123B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7. יוסי שלום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43059C4" w14:textId="68015E32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DF0A977" w14:textId="3B2CF869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0F616C5" w14:textId="2DFB9A5F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EA68B27" w14:textId="285DF193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9FB6CE2" w14:textId="27A6A221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0.6%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329248D" w14:textId="57ED12C0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</w:tr>
      <w:tr w:rsidR="00B73F43" w:rsidRPr="005043BD" w14:paraId="35F64E34" w14:textId="0C6C2355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3B57B99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8. יעקב בורובסקי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4539AD6" w14:textId="48E4C564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667E00E" w14:textId="633EF80C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9%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24034C8" w14:textId="37095DAF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7%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25B0341" w14:textId="7D5BCEC6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377363A" w14:textId="163535BB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B94378A" w14:textId="2482D4F1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9%</w:t>
            </w:r>
          </w:p>
        </w:tc>
      </w:tr>
      <w:tr w:rsidR="00B73F43" w:rsidRPr="005043BD" w14:paraId="0BE25A1F" w14:textId="702383CB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522EB85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9. אביהו האן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7B223DB" w14:textId="31A7B26F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81680E5" w14:textId="0E73B21D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8%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9037633" w14:textId="461877B8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FEE7D6A" w14:textId="33B59600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6%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42B070C" w14:textId="4898908E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D83FAB5" w14:textId="2CE0479B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4%</w:t>
            </w:r>
          </w:p>
        </w:tc>
      </w:tr>
      <w:tr w:rsidR="00B73F43" w:rsidRPr="005043BD" w14:paraId="1ACFE5D9" w14:textId="6B35C43F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5A81528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10. אברהים גטאס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C40545C" w14:textId="02F39169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AF10311" w14:textId="551E2469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96C646D" w14:textId="584854C4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0.5%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F1E42F7" w14:textId="69E8CA14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1656787" w14:textId="1B4E1F94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8B6A491" w14:textId="1A7D93EE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2%</w:t>
            </w:r>
          </w:p>
        </w:tc>
      </w:tr>
      <w:tr w:rsidR="00B73F43" w:rsidRPr="005043BD" w14:paraId="45AC2BB1" w14:textId="61D415EE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4B16410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 xml:space="preserve">11. </w:t>
            </w:r>
            <w:r w:rsidRPr="005043BD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יצחק</w:t>
            </w: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 xml:space="preserve"> בלס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458966D" w14:textId="0067C3FD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58F9A8F" w14:textId="27D68459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890A183" w14:textId="229D4A2B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0.5%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2485EB9" w14:textId="0733127D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81414FD" w14:textId="66FBBB2B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05A41B3" w14:textId="599BB241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0%</w:t>
            </w:r>
          </w:p>
        </w:tc>
      </w:tr>
      <w:tr w:rsidR="00B73F43" w:rsidRPr="005043BD" w14:paraId="064BDCF8" w14:textId="41973BA1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914F625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12. קיריל קארטניק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433E945" w14:textId="6AF8D0F3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688D169" w14:textId="0CC8516B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65853FD" w14:textId="4D590819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CDDC49B" w14:textId="6B9873E2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C02E332" w14:textId="0D66D3F3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0.8%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1D773E4" w14:textId="696E44EA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1%</w:t>
            </w:r>
          </w:p>
        </w:tc>
      </w:tr>
      <w:tr w:rsidR="00B73F43" w:rsidRPr="005043BD" w14:paraId="2BAB0453" w14:textId="2185DAF4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768CEF7" w14:textId="7A8666CB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13. לא יודע/ת</w:t>
            </w:r>
            <w:r w:rsidR="00F17A08"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 xml:space="preserve"> ואחר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AD8AE65" w14:textId="28DEE660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22%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5A762A2" w14:textId="6BA01017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2AE1F1D" w14:textId="52A285E8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23%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EA8B1A2" w14:textId="3FF80932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6FF8122" w14:textId="22CC320C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28%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72D966A" w14:textId="04B3F586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B73F43" w:rsidRPr="005043BD" w14:paraId="3E94B300" w14:textId="1AF016D5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AD1B2E7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14. לא מתכוון/ת להצביע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9C91E16" w14:textId="3C8F8524" w:rsidR="00B73F43" w:rsidRPr="005043BD" w:rsidRDefault="00C80B6A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8%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394077C" w14:textId="76962EB3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4BC086F" w14:textId="29859CEE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5%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EE9E888" w14:textId="05E2212B" w:rsidR="00B73F43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B72500F" w14:textId="78B33AF6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4"/>
                <w:szCs w:val="24"/>
                <w:rtl/>
              </w:rPr>
              <w:t>3%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07A8B74F" w14:textId="2CEBC8CA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B73F43" w:rsidRPr="005043BD" w14:paraId="3389401B" w14:textId="6E8D0193" w:rsidTr="00B73F43">
        <w:trPr>
          <w:trHeight w:val="94"/>
        </w:trPr>
        <w:tc>
          <w:tcPr>
            <w:tcW w:w="1419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9A3DF30" w14:textId="77777777" w:rsidR="00B73F43" w:rsidRPr="005043BD" w:rsidRDefault="00B73F43" w:rsidP="00B73F43">
            <w:pPr>
              <w:ind w:left="-11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סה"כ</w:t>
            </w:r>
          </w:p>
        </w:tc>
        <w:tc>
          <w:tcPr>
            <w:tcW w:w="6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EB62C9F" w14:textId="77777777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5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DDAB717" w14:textId="77777777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540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F18C8DF" w14:textId="184AA76D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50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B766EA7" w14:textId="0305B979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65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D3DBA06" w14:textId="3E8A51F1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73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282673A" w14:textId="5BF30548" w:rsidR="00B73F43" w:rsidRPr="005043BD" w:rsidRDefault="00B73F43" w:rsidP="00B73F4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4"/>
                <w:szCs w:val="24"/>
                <w:rtl/>
              </w:rPr>
              <w:t>100%</w:t>
            </w:r>
          </w:p>
        </w:tc>
      </w:tr>
    </w:tbl>
    <w:p w14:paraId="336D29D8" w14:textId="77777777" w:rsidR="005043BD" w:rsidRPr="005043BD" w:rsidRDefault="005043BD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7DEB1BBB" w14:textId="038A1D02" w:rsidR="005043BD" w:rsidRDefault="005043BD" w:rsidP="00EF0A20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בתסריט בחירות של </w:t>
      </w:r>
      <w:r w:rsidR="005021F5">
        <w:rPr>
          <w:rFonts w:ascii="Segoe UI Semibold" w:hAnsi="Segoe UI Semibold" w:cs="Segoe UI Semibold" w:hint="cs"/>
          <w:b/>
          <w:bCs/>
          <w:sz w:val="24"/>
          <w:szCs w:val="24"/>
          <w:rtl/>
        </w:rPr>
        <w:t>9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 מועמדים, יונה יהב מוביל עם תמיכה של </w:t>
      </w:r>
      <w:r w:rsidR="005E0929">
        <w:rPr>
          <w:rFonts w:ascii="Segoe UI Semibold" w:hAnsi="Segoe UI Semibold" w:cs="Segoe UI Semibold" w:hint="cs"/>
          <w:b/>
          <w:bCs/>
          <w:sz w:val="24"/>
          <w:szCs w:val="24"/>
          <w:rtl/>
        </w:rPr>
        <w:t>33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% מהמשיבים (שהם </w:t>
      </w:r>
      <w:r w:rsidR="005021F5">
        <w:rPr>
          <w:rFonts w:ascii="Segoe UI Semibold" w:hAnsi="Segoe UI Semibold" w:cs="Segoe UI Semibold" w:hint="cs"/>
          <w:b/>
          <w:bCs/>
          <w:sz w:val="24"/>
          <w:szCs w:val="24"/>
          <w:rtl/>
        </w:rPr>
        <w:t>47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% מבעלי הדעה), אחריו דוד עציוני עם </w:t>
      </w:r>
      <w:r w:rsidR="005021F5">
        <w:rPr>
          <w:rFonts w:ascii="Segoe UI Semibold" w:hAnsi="Segoe UI Semibold" w:cs="Segoe UI Semibold" w:hint="cs"/>
          <w:b/>
          <w:bCs/>
          <w:sz w:val="24"/>
          <w:szCs w:val="24"/>
          <w:rtl/>
        </w:rPr>
        <w:t>12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% (שהם </w:t>
      </w:r>
      <w:r w:rsidR="005021F5">
        <w:rPr>
          <w:rFonts w:ascii="Segoe UI Semibold" w:hAnsi="Segoe UI Semibold" w:cs="Segoe UI Semibold" w:hint="cs"/>
          <w:b/>
          <w:bCs/>
          <w:sz w:val="24"/>
          <w:szCs w:val="24"/>
          <w:rtl/>
        </w:rPr>
        <w:t>17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rtl/>
        </w:rPr>
        <w:t>% מבעלי הדעה).</w:t>
      </w:r>
      <w:r w:rsidR="006D7923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 </w:t>
      </w:r>
    </w:p>
    <w:p w14:paraId="07D59E77" w14:textId="44ACD7C7" w:rsidR="006D7923" w:rsidRDefault="00B2189B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בקרב הבטוחים בוודאות שיבואו להצביע: דוד עציוני מתחזק מ-17% בקרב בעלי הדעה ל-20%. </w:t>
      </w:r>
    </w:p>
    <w:p w14:paraId="3C24A38C" w14:textId="77777777" w:rsidR="006D7923" w:rsidRPr="005043BD" w:rsidRDefault="006D7923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3F93D416" w14:textId="77777777" w:rsidR="005043BD" w:rsidRPr="005043BD" w:rsidRDefault="005043BD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</w:p>
    <w:p w14:paraId="253C3346" w14:textId="77777777" w:rsidR="005043BD" w:rsidRPr="005043BD" w:rsidRDefault="005043BD" w:rsidP="005043BD">
      <w:pPr>
        <w:bidi w:val="0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 w:rsidRPr="005043BD">
        <w:rPr>
          <w:rFonts w:ascii="Segoe UI Semibold" w:hAnsi="Segoe UI Semibold" w:cs="Segoe UI Semibold"/>
          <w:b/>
          <w:bCs/>
          <w:sz w:val="24"/>
          <w:szCs w:val="24"/>
          <w:rtl/>
        </w:rPr>
        <w:br w:type="page"/>
      </w:r>
    </w:p>
    <w:p w14:paraId="1187D1C2" w14:textId="0FC85842" w:rsidR="005043BD" w:rsidRPr="005043BD" w:rsidRDefault="005043BD" w:rsidP="005043BD">
      <w:pPr>
        <w:numPr>
          <w:ilvl w:val="0"/>
          <w:numId w:val="25"/>
        </w:numPr>
        <w:ind w:left="414"/>
        <w:contextualSpacing/>
        <w:rPr>
          <w:rFonts w:ascii="Segoe UI Semibold" w:hAnsi="Segoe UI Semibold" w:cs="Segoe UI Semibold"/>
          <w:b/>
          <w:bCs/>
          <w:sz w:val="24"/>
          <w:szCs w:val="24"/>
        </w:rPr>
      </w:pP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lastRenderedPageBreak/>
        <w:t xml:space="preserve">כוונות הצבעה לראשות העיר, בקרב הבטוחים </w:t>
      </w:r>
      <w:r w:rsidR="006D7960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 xml:space="preserve">בוודאות 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>שיבואו להצביע:</w:t>
      </w:r>
    </w:p>
    <w:tbl>
      <w:tblPr>
        <w:tblStyle w:val="14"/>
        <w:bidiVisual/>
        <w:tblW w:w="3389" w:type="pct"/>
        <w:tblInd w:w="1" w:type="dxa"/>
        <w:tblLook w:val="04A0" w:firstRow="1" w:lastRow="0" w:firstColumn="1" w:lastColumn="0" w:noHBand="0" w:noVBand="1"/>
      </w:tblPr>
      <w:tblGrid>
        <w:gridCol w:w="4100"/>
        <w:gridCol w:w="1467"/>
        <w:gridCol w:w="1466"/>
      </w:tblGrid>
      <w:tr w:rsidR="005043BD" w:rsidRPr="005043BD" w14:paraId="2AE20969" w14:textId="77777777" w:rsidTr="005043BD">
        <w:trPr>
          <w:trHeight w:val="200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2286C456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התשובות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2726EE50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אחוזים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1B912917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בעלי הדעה</w:t>
            </w:r>
          </w:p>
        </w:tc>
      </w:tr>
      <w:tr w:rsidR="00B75393" w:rsidRPr="005043BD" w14:paraId="503FEE06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AC2B8D7" w14:textId="38F944C0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1. יונה יהב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B39EB38" w14:textId="1159F1BE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39%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8019863" w14:textId="6FDA666B" w:rsidR="00B75393" w:rsidRPr="005043BD" w:rsidRDefault="00A01981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46</w:t>
            </w:r>
            <w:r w:rsidR="005021F5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%</w:t>
            </w:r>
          </w:p>
        </w:tc>
      </w:tr>
      <w:tr w:rsidR="00B75393" w:rsidRPr="005043BD" w14:paraId="31AA4381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F9B30C6" w14:textId="2422EC69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2. עינת קליש רותם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FAAF88B" w14:textId="6DCE96A6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D0DB375" w14:textId="743312F9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6%</w:t>
            </w:r>
          </w:p>
        </w:tc>
      </w:tr>
      <w:tr w:rsidR="00B75393" w:rsidRPr="005043BD" w14:paraId="408DDE46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BEC87F3" w14:textId="6C7717F1" w:rsidR="00B75393" w:rsidRPr="004049C3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3. דוד עציוני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C28582E" w14:textId="3562AB27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17%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2CBD3EC" w14:textId="40AFA1A6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20%</w:t>
            </w:r>
          </w:p>
        </w:tc>
      </w:tr>
      <w:tr w:rsidR="00B75393" w:rsidRPr="005043BD" w14:paraId="3210CC3C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D94FF98" w14:textId="0504D347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צבי ברבי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81E2DBA" w14:textId="0DAD9A67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8CD2BA9" w14:textId="2264EC4A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3%</w:t>
            </w:r>
          </w:p>
        </w:tc>
      </w:tr>
      <w:tr w:rsidR="00B75393" w:rsidRPr="005043BD" w14:paraId="07B72FB0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977EB78" w14:textId="572C0D51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שרית גולן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89133FC" w14:textId="7208891E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58418C6" w14:textId="167E57B2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4%</w:t>
            </w:r>
          </w:p>
        </w:tc>
      </w:tr>
      <w:tr w:rsidR="00B75393" w:rsidRPr="005043BD" w14:paraId="5BC9D628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9AD188E" w14:textId="51CB8D2D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יוסי שלום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093BA1B" w14:textId="11FC9ACA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E577254" w14:textId="28C868DB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3%</w:t>
            </w:r>
          </w:p>
        </w:tc>
      </w:tr>
      <w:tr w:rsidR="00B75393" w:rsidRPr="005043BD" w14:paraId="54AB1353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929ADF8" w14:textId="1041E6DC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7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יעקב בורובסקי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F040371" w14:textId="5BE8FF61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9%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8050C05" w14:textId="376EA23C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10%</w:t>
            </w:r>
          </w:p>
        </w:tc>
      </w:tr>
      <w:tr w:rsidR="00B75393" w:rsidRPr="005043BD" w14:paraId="7B2A692B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A68407C" w14:textId="4505C238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אביהו האן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C7ECE52" w14:textId="7657C2DF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7BDE5EB" w14:textId="3EC0CB0E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7%</w:t>
            </w:r>
          </w:p>
        </w:tc>
      </w:tr>
      <w:tr w:rsidR="00B75393" w:rsidRPr="005043BD" w14:paraId="30AB36BE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6DAC811D" w14:textId="4AC13D99" w:rsidR="00B75393" w:rsidRPr="004049C3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9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 xml:space="preserve">. 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קארטניק קריל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DE22F12" w14:textId="501AF624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93490FE" w14:textId="37138AEB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</w:tr>
      <w:tr w:rsidR="00B75393" w:rsidRPr="005043BD" w14:paraId="737A6271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511A00B" w14:textId="2406A0D1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0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יודע/ת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                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0357E91" w14:textId="3ECEBD77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16%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F455FD7" w14:textId="77777777" w:rsidR="00B75393" w:rsidRPr="005043BD" w:rsidRDefault="00B75393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-</w:t>
            </w:r>
          </w:p>
        </w:tc>
      </w:tr>
      <w:tr w:rsidR="00B75393" w:rsidRPr="005043BD" w14:paraId="0D1E3F92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91F70C1" w14:textId="1156A4A5" w:rsidR="00B75393" w:rsidRPr="005043BD" w:rsidRDefault="00B75393" w:rsidP="00B7539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מתכוון/ת להצביע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6355E94" w14:textId="1888C6F2" w:rsidR="00B75393" w:rsidRPr="005043BD" w:rsidRDefault="005021F5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0%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87A0BA9" w14:textId="77777777" w:rsidR="00B75393" w:rsidRPr="005043BD" w:rsidRDefault="00B75393" w:rsidP="00B7539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-</w:t>
            </w:r>
          </w:p>
        </w:tc>
      </w:tr>
      <w:tr w:rsidR="004049C3" w:rsidRPr="005043BD" w14:paraId="6D5B9CE1" w14:textId="77777777" w:rsidTr="005043BD">
        <w:trPr>
          <w:trHeight w:val="94"/>
        </w:trPr>
        <w:tc>
          <w:tcPr>
            <w:tcW w:w="291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C796A1A" w14:textId="77777777" w:rsidR="004049C3" w:rsidRPr="005043BD" w:rsidRDefault="004049C3" w:rsidP="004049C3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סה"כ</w:t>
            </w:r>
          </w:p>
        </w:tc>
        <w:tc>
          <w:tcPr>
            <w:tcW w:w="104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8E84BC6" w14:textId="77777777" w:rsidR="004049C3" w:rsidRPr="005043BD" w:rsidRDefault="004049C3" w:rsidP="004049C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10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2AFCD16" w14:textId="77777777" w:rsidR="004049C3" w:rsidRPr="005043BD" w:rsidRDefault="004049C3" w:rsidP="004049C3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</w:tr>
    </w:tbl>
    <w:p w14:paraId="6E9E6669" w14:textId="77777777" w:rsidR="005043BD" w:rsidRPr="005043BD" w:rsidRDefault="005043BD" w:rsidP="005043BD">
      <w:pPr>
        <w:ind w:left="414"/>
        <w:contextualSpacing/>
        <w:rPr>
          <w:rFonts w:ascii="Segoe UI Semibold" w:hAnsi="Segoe UI Semibold" w:cs="Segoe UI Semibold"/>
          <w:b/>
          <w:bCs/>
          <w:sz w:val="24"/>
          <w:szCs w:val="24"/>
        </w:rPr>
      </w:pPr>
    </w:p>
    <w:p w14:paraId="4DCBC1F4" w14:textId="77777777" w:rsidR="005043BD" w:rsidRPr="005043BD" w:rsidRDefault="005043BD" w:rsidP="005043BD">
      <w:pPr>
        <w:numPr>
          <w:ilvl w:val="0"/>
          <w:numId w:val="25"/>
        </w:numPr>
        <w:ind w:left="414"/>
        <w:contextualSpacing/>
        <w:rPr>
          <w:rFonts w:ascii="Segoe UI Semibold" w:hAnsi="Segoe UI Semibold" w:cs="Segoe UI Semibold"/>
          <w:b/>
          <w:bCs/>
          <w:sz w:val="24"/>
          <w:szCs w:val="24"/>
        </w:rPr>
      </w:pP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>כוונות הצבעה לראשות העיר, לפי דתיות:</w:t>
      </w:r>
    </w:p>
    <w:tbl>
      <w:tblPr>
        <w:tblStyle w:val="14"/>
        <w:bidiVisual/>
        <w:tblW w:w="5000" w:type="pct"/>
        <w:tblInd w:w="1" w:type="dxa"/>
        <w:tblLook w:val="04A0" w:firstRow="1" w:lastRow="0" w:firstColumn="1" w:lastColumn="0" w:noHBand="0" w:noVBand="1"/>
      </w:tblPr>
      <w:tblGrid>
        <w:gridCol w:w="3732"/>
        <w:gridCol w:w="1332"/>
        <w:gridCol w:w="1330"/>
        <w:gridCol w:w="1330"/>
        <w:gridCol w:w="1330"/>
        <w:gridCol w:w="1322"/>
      </w:tblGrid>
      <w:tr w:rsidR="005043BD" w:rsidRPr="005043BD" w14:paraId="328B92A0" w14:textId="77777777" w:rsidTr="00562FD4">
        <w:trPr>
          <w:trHeight w:val="200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1CDC9891" w14:textId="77777777" w:rsidR="005043BD" w:rsidRPr="005043BD" w:rsidRDefault="005043BD" w:rsidP="005043BD">
            <w:pPr>
              <w:ind w:left="-11"/>
              <w:jc w:val="both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התשובות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55D5ADDE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חילוני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017C0A86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מסורתי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0EAC673D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דתי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07013740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חרדי</w:t>
            </w: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54B1580B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ערבי</w:t>
            </w:r>
          </w:p>
        </w:tc>
      </w:tr>
      <w:tr w:rsidR="00A01981" w:rsidRPr="005043BD" w14:paraId="0A5027DE" w14:textId="77777777" w:rsidTr="001744F1">
        <w:trPr>
          <w:trHeight w:val="18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F84C038" w14:textId="59D0A9C5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1. יונה יהב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2CEF1BF" w14:textId="52C1AEFD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27%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81CF837" w14:textId="6DCC691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33%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A6B28EC" w14:textId="5155D26D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32%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C0DE8DB" w14:textId="6246E659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CAB14F7" w14:textId="647688B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58%</w:t>
            </w:r>
          </w:p>
        </w:tc>
      </w:tr>
      <w:tr w:rsidR="00A01981" w:rsidRPr="005043BD" w14:paraId="3903B9EC" w14:textId="77777777" w:rsidTr="001744F1">
        <w:trPr>
          <w:trHeight w:val="89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01624D9" w14:textId="6C59F9C5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2. עינת קליש רותם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C907153" w14:textId="3267F4F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7%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C58447C" w14:textId="592DF78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5%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1481FE4" w14:textId="537D042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4%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6FC354F" w14:textId="42F0EBA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495FC7A" w14:textId="482EB55F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</w:tr>
      <w:tr w:rsidR="00A01981" w:rsidRPr="005043BD" w14:paraId="58192AB2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F007843" w14:textId="0D7B646C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3. דוד עציוני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01280E7" w14:textId="7E15226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12%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0E7DA3C" w14:textId="0BD5F29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11%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9AC121A" w14:textId="29C903D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20%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93F5547" w14:textId="1FA53FA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33%</w:t>
            </w: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DB7327F" w14:textId="2187966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7%</w:t>
            </w:r>
          </w:p>
        </w:tc>
      </w:tr>
      <w:tr w:rsidR="00A01981" w:rsidRPr="005043BD" w14:paraId="01AA4BB0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887D278" w14:textId="07C562DB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צבי ברבי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DA21D55" w14:textId="69A1B1C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3%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F4C3A9D" w14:textId="7B2D05C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A71993D" w14:textId="09430314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4%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3108AE8" w14:textId="13838BB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CADC6A4" w14:textId="16248EB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</w:tr>
      <w:tr w:rsidR="00A01981" w:rsidRPr="005043BD" w14:paraId="58263E86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D2644B3" w14:textId="2CBAD8AD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שרית גולן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02675D9" w14:textId="6AD9C5D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6%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E83DDBA" w14:textId="3F87D66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4%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3DDDE85" w14:textId="5939B6E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4%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1AE65C4" w14:textId="0825ED9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A82D4B1" w14:textId="162A118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3%</w:t>
            </w:r>
          </w:p>
        </w:tc>
      </w:tr>
      <w:tr w:rsidR="00A01981" w:rsidRPr="005043BD" w14:paraId="1340746E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E398BAC" w14:textId="713FDDF2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יוסי שלום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0B01C08" w14:textId="66EE896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2%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F300A84" w14:textId="1E3FC8B9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11038DB" w14:textId="552241B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661E74C" w14:textId="32BB43B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4F34239" w14:textId="3F80294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</w:tr>
      <w:tr w:rsidR="00A01981" w:rsidRPr="005043BD" w14:paraId="1B466070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ABF4CC5" w14:textId="3C0F9B1A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7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יעקב בורובסקי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7F0ECE0" w14:textId="681A4B2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6%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0BBEF8B" w14:textId="53C2C28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14%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4E17ABF" w14:textId="19283AA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92E9D4B" w14:textId="71ACC1CD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17%</w:t>
            </w: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C553104" w14:textId="095ABB1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</w:tr>
      <w:tr w:rsidR="00A01981" w:rsidRPr="005043BD" w14:paraId="4393EF2E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5EE776F" w14:textId="3FF76F87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אביהו האן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868D9DB" w14:textId="0B93C7B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9%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97A7C34" w14:textId="3F6277A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4%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AFBA1F7" w14:textId="2C8276F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2818116" w14:textId="08B540C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D41E250" w14:textId="4097556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</w:tr>
      <w:tr w:rsidR="00A01981" w:rsidRPr="005043BD" w14:paraId="43CE0067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1D4B8291" w14:textId="1530889D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9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 xml:space="preserve">. 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קארטניק קריל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4DCB9C2" w14:textId="3F94FAE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2CF3373" w14:textId="375BC62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1F592DF" w14:textId="0854C6D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5107BE1" w14:textId="6AD4FF5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46D6525" w14:textId="0F026B24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</w:tr>
      <w:tr w:rsidR="00A01981" w:rsidRPr="005043BD" w14:paraId="10D6FBC5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0F23F97" w14:textId="4A2E4D51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0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יודע/ת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                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87E6B54" w14:textId="516AB42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22%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4E86FCD" w14:textId="058E318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20%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415CFBC" w14:textId="3B0E0CF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36%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3CF24FB" w14:textId="25131C5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44%</w:t>
            </w: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CCA882D" w14:textId="6932340D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12%</w:t>
            </w:r>
          </w:p>
        </w:tc>
      </w:tr>
      <w:tr w:rsidR="00A01981" w:rsidRPr="005043BD" w14:paraId="41FA7E59" w14:textId="77777777" w:rsidTr="001744F1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75523C8" w14:textId="0B8A3940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מתכוון/ת להצביע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84A78DC" w14:textId="4603D4C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5%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C0B7B85" w14:textId="1C05B78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8%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F8E70DD" w14:textId="2F92CE2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68C9611" w14:textId="225E472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6%</w:t>
            </w: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A65E477" w14:textId="15DB805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/>
                <w:b/>
                <w:bCs/>
                <w:sz w:val="22"/>
                <w:szCs w:val="22"/>
              </w:rPr>
              <w:t>20%</w:t>
            </w:r>
          </w:p>
        </w:tc>
      </w:tr>
      <w:tr w:rsidR="005043BD" w:rsidRPr="005043BD" w14:paraId="3567C468" w14:textId="77777777" w:rsidTr="00562FD4">
        <w:trPr>
          <w:trHeight w:val="94"/>
        </w:trPr>
        <w:tc>
          <w:tcPr>
            <w:tcW w:w="17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60468BC" w14:textId="77777777" w:rsidR="005043BD" w:rsidRPr="005043BD" w:rsidRDefault="005043BD" w:rsidP="005043BD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סה"כ</w:t>
            </w:r>
          </w:p>
        </w:tc>
        <w:tc>
          <w:tcPr>
            <w:tcW w:w="64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232E810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5FD79B8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8333B65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41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07A6A55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37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34E1426" w14:textId="77777777" w:rsidR="005043BD" w:rsidRPr="005043BD" w:rsidRDefault="005043BD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</w:tr>
    </w:tbl>
    <w:p w14:paraId="68E69203" w14:textId="77777777" w:rsidR="005043BD" w:rsidRPr="005043BD" w:rsidRDefault="005043BD" w:rsidP="005043BD">
      <w:pPr>
        <w:ind w:left="-11"/>
        <w:rPr>
          <w:rFonts w:ascii="Segoe UI Semibold" w:hAnsi="Segoe UI Semibold" w:cs="Segoe UI Semibold"/>
          <w:sz w:val="24"/>
          <w:szCs w:val="24"/>
          <w:rtl/>
        </w:rPr>
      </w:pPr>
    </w:p>
    <w:p w14:paraId="6A66A5C4" w14:textId="00A62CD9" w:rsidR="00562FD4" w:rsidRPr="00562FD4" w:rsidRDefault="006D7923" w:rsidP="006D7960">
      <w:pPr>
        <w:spacing w:after="200" w:line="276" w:lineRule="auto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שיעורי המתלבטים </w:t>
      </w:r>
      <w:r w:rsidR="006D7960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גבוה מאוד </w:t>
      </w:r>
      <w:r>
        <w:rPr>
          <w:rFonts w:ascii="Segoe UI Semibold" w:hAnsi="Segoe UI Semibold" w:cs="Segoe UI Semibold" w:hint="cs"/>
          <w:b/>
          <w:bCs/>
          <w:sz w:val="24"/>
          <w:szCs w:val="24"/>
          <w:rtl/>
        </w:rPr>
        <w:t>בקרב הדתיים והחרדים</w:t>
      </w:r>
      <w:r w:rsidR="006D7960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. </w:t>
      </w:r>
      <w:r w:rsidR="00161049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ליונה יהב יתרון בולט בקרב שאר המגזרים. </w:t>
      </w:r>
      <w:r w:rsidR="00562FD4" w:rsidRPr="00562FD4">
        <w:rPr>
          <w:rFonts w:ascii="Segoe UI Semibold" w:hAnsi="Segoe UI Semibold" w:cs="Segoe UI Semibold"/>
          <w:b/>
          <w:bCs/>
          <w:sz w:val="24"/>
          <w:szCs w:val="24"/>
          <w:rtl/>
        </w:rPr>
        <w:br w:type="page"/>
      </w:r>
    </w:p>
    <w:p w14:paraId="707C5AD3" w14:textId="424D80D6" w:rsidR="005043BD" w:rsidRPr="005043BD" w:rsidRDefault="005043BD" w:rsidP="005043BD">
      <w:pPr>
        <w:numPr>
          <w:ilvl w:val="0"/>
          <w:numId w:val="25"/>
        </w:numPr>
        <w:ind w:left="414"/>
        <w:contextualSpacing/>
        <w:rPr>
          <w:rFonts w:ascii="Segoe UI Semibold" w:hAnsi="Segoe UI Semibold" w:cs="Segoe UI Semibold"/>
          <w:b/>
          <w:bCs/>
          <w:sz w:val="24"/>
          <w:szCs w:val="24"/>
        </w:rPr>
      </w:pP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lastRenderedPageBreak/>
        <w:t xml:space="preserve">כוונות הצבעה לראשות העיר, לפי </w:t>
      </w:r>
      <w:r w:rsidR="00562FD4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>הצבעת עבר</w:t>
      </w:r>
      <w:r w:rsidRPr="005043BD">
        <w:rPr>
          <w:rFonts w:ascii="Segoe UI Semibold" w:hAnsi="Segoe UI Semibold" w:cs="Segoe UI Semibold" w:hint="cs"/>
          <w:b/>
          <w:bCs/>
          <w:sz w:val="24"/>
          <w:szCs w:val="24"/>
          <w:u w:val="single"/>
          <w:rtl/>
        </w:rPr>
        <w:t>:</w:t>
      </w:r>
    </w:p>
    <w:tbl>
      <w:tblPr>
        <w:tblStyle w:val="14"/>
        <w:bidiVisual/>
        <w:tblW w:w="5057" w:type="pct"/>
        <w:tblInd w:w="931" w:type="dxa"/>
        <w:tblLook w:val="04A0" w:firstRow="1" w:lastRow="0" w:firstColumn="1" w:lastColumn="0" w:noHBand="0" w:noVBand="1"/>
      </w:tblPr>
      <w:tblGrid>
        <w:gridCol w:w="2801"/>
        <w:gridCol w:w="1335"/>
        <w:gridCol w:w="1329"/>
        <w:gridCol w:w="1329"/>
        <w:gridCol w:w="1329"/>
        <w:gridCol w:w="1326"/>
        <w:gridCol w:w="1045"/>
      </w:tblGrid>
      <w:tr w:rsidR="00562FD4" w:rsidRPr="005043BD" w14:paraId="56CC7BD7" w14:textId="6CB7EF02" w:rsidTr="00562FD4">
        <w:trPr>
          <w:trHeight w:val="200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6DB53368" w14:textId="77777777" w:rsidR="00562FD4" w:rsidRPr="005043BD" w:rsidRDefault="00562FD4" w:rsidP="005043BD">
            <w:pPr>
              <w:ind w:left="-11"/>
              <w:jc w:val="both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התשובות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5B820634" w14:textId="7B657DFA" w:rsidR="00562FD4" w:rsidRPr="005043BD" w:rsidRDefault="00562FD4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אביהו האן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420341D9" w14:textId="41513F1B" w:rsidR="00562FD4" w:rsidRPr="005043BD" w:rsidRDefault="00562FD4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יונה יהב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772FAB6E" w14:textId="29115486" w:rsidR="00562FD4" w:rsidRPr="005043BD" w:rsidRDefault="00562FD4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ישראל סביון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7175BD8A" w14:textId="282B3B6C" w:rsidR="00562FD4" w:rsidRPr="005043BD" w:rsidRDefault="00562FD4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מנדי זלצמן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2634E89C" w14:textId="1B5EA371" w:rsidR="00562FD4" w:rsidRPr="005043BD" w:rsidRDefault="00562FD4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עינת קליש- רותם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right w:val="double" w:sz="12" w:space="0" w:color="365F91"/>
            </w:tcBorders>
            <w:shd w:val="clear" w:color="auto" w:fill="B8CCE4"/>
          </w:tcPr>
          <w:p w14:paraId="67590A33" w14:textId="11934114" w:rsidR="00562FD4" w:rsidRDefault="00562FD4" w:rsidP="005043BD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לא הצבעתי</w:t>
            </w:r>
          </w:p>
        </w:tc>
      </w:tr>
      <w:tr w:rsidR="00A01981" w:rsidRPr="005043BD" w14:paraId="51C2B0CE" w14:textId="5DE924B6" w:rsidTr="00B8087B">
        <w:trPr>
          <w:trHeight w:val="11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DB7D8C5" w14:textId="4023A8EA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1. יונה יהב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103EC77" w14:textId="1F0FA31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1DE7E9E" w14:textId="57307BC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64%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BC43B49" w14:textId="3E8A8FE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50%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9F67DA4" w14:textId="2485600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E933E1C" w14:textId="6AC9AF49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23%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4324052" w14:textId="4F55E9F9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21%</w:t>
            </w:r>
          </w:p>
        </w:tc>
      </w:tr>
      <w:tr w:rsidR="00A01981" w:rsidRPr="005043BD" w14:paraId="57067CCE" w14:textId="26DA5A57" w:rsidTr="00B8087B">
        <w:trPr>
          <w:trHeight w:val="89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505B99C" w14:textId="20B6F0BA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2. עינת קליש רותם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7AE694B" w14:textId="7C0C538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546336C" w14:textId="52CA669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9D86D10" w14:textId="4907A52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9550EED" w14:textId="52F4DD4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90A30FF" w14:textId="3242F2A4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1C87933" w14:textId="75ECC34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3%</w:t>
            </w:r>
          </w:p>
        </w:tc>
      </w:tr>
      <w:tr w:rsidR="00A01981" w:rsidRPr="005043BD" w14:paraId="41CB0F38" w14:textId="22DE58D8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EEEC055" w14:textId="5283BA93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3. דוד עציוני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8553A06" w14:textId="2901534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17%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192CCD3" w14:textId="002F2CE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9BB0CFA" w14:textId="25B39BB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2F21758" w14:textId="3C9A88D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89FB40D" w14:textId="612077C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16%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7031C9A" w14:textId="5D5157D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12%</w:t>
            </w:r>
          </w:p>
        </w:tc>
      </w:tr>
      <w:tr w:rsidR="00A01981" w:rsidRPr="005043BD" w14:paraId="6C2A850E" w14:textId="5D6D1A62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613AF89" w14:textId="7665067B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צבי ברבי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C41EC97" w14:textId="6074938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6BBA303" w14:textId="6DEAE4E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5251422" w14:textId="6EAD3E9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2081D56" w14:textId="346096E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81E442E" w14:textId="7AB84D5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D9A04A8" w14:textId="2F7ED13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</w:tr>
      <w:tr w:rsidR="00A01981" w:rsidRPr="005043BD" w14:paraId="26A8C4D8" w14:textId="58B17FD0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63F5CF4" w14:textId="257C78E7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שרית גולן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7DDC1A7" w14:textId="5E15CB2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60E121A" w14:textId="7EC0E43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1CFF72E" w14:textId="036FAFB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EEA6D9B" w14:textId="0D20E89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20%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15AE24F" w14:textId="77D8BE8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C814626" w14:textId="26743829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6%</w:t>
            </w:r>
          </w:p>
        </w:tc>
      </w:tr>
      <w:tr w:rsidR="00A01981" w:rsidRPr="005043BD" w14:paraId="281F3F52" w14:textId="766CF5BF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3946BA2" w14:textId="5F259C86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color w:val="000000"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יוסי שלום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FF20589" w14:textId="0592878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9DB40DE" w14:textId="497738F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B010C1B" w14:textId="39073D9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E3E1603" w14:textId="4FD28B9D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2CB30E2" w14:textId="2E7F727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D1C8756" w14:textId="2664878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</w:tr>
      <w:tr w:rsidR="00A01981" w:rsidRPr="005043BD" w14:paraId="0D7C5C95" w14:textId="5A80DE42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51CCF1DF" w14:textId="364F8FCA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7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יעקב בורובסקי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E67E3FC" w14:textId="5A94A05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3E3F7AB" w14:textId="23A791E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0570A95" w14:textId="6D7E97D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516F77B" w14:textId="203AD628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60%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2A20A92" w14:textId="246D351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CDB7906" w14:textId="3973C577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5%</w:t>
            </w:r>
          </w:p>
        </w:tc>
      </w:tr>
      <w:tr w:rsidR="00A01981" w:rsidRPr="005043BD" w14:paraId="365A2BC9" w14:textId="2ABE9600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76F875ED" w14:textId="73527BA4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8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אביהו האן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4D0EEF9" w14:textId="1254E66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34%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1152313" w14:textId="5E18388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4%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88EDABC" w14:textId="48250C4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6D5FA40" w14:textId="47778131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E6C9342" w14:textId="0434B96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7%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C8D4807" w14:textId="4B88A58F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3%</w:t>
            </w:r>
          </w:p>
        </w:tc>
      </w:tr>
      <w:tr w:rsidR="00A01981" w:rsidRPr="005043BD" w14:paraId="47CAB1A5" w14:textId="03112012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C4E8B92" w14:textId="419F1F8B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9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 xml:space="preserve">. 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קארטניק קריל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C4D39CE" w14:textId="5865ED8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7845B14" w14:textId="35F1E9FB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7E98681" w14:textId="425002E4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50%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13241D3" w14:textId="14CB470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20%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9AF5E8B" w14:textId="05A19504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307F8D4" w14:textId="4CD8365A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</w:tr>
      <w:tr w:rsidR="00A01981" w:rsidRPr="005043BD" w14:paraId="2134BF11" w14:textId="23E1AFE4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460DD4CB" w14:textId="2BFAB96C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0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יודע/ת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</w:t>
            </w:r>
            <w:r w:rsidR="00B2189B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ואחר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               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1BA93F06" w14:textId="1E83E18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25%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D0946A6" w14:textId="72D8B612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16%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740EC168" w14:textId="37AE67B4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ECB45F6" w14:textId="345AB4CC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6E38366" w14:textId="4850C1D5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25%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4258443" w14:textId="029865BF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24%</w:t>
            </w:r>
          </w:p>
        </w:tc>
      </w:tr>
      <w:tr w:rsidR="00A01981" w:rsidRPr="005043BD" w14:paraId="4A805B4E" w14:textId="4E4FCE4A" w:rsidTr="00B8087B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32731656" w14:textId="766253B2" w:rsidR="00A01981" w:rsidRPr="005043BD" w:rsidRDefault="00A01981" w:rsidP="00A01981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</w:t>
            </w:r>
            <w:r w:rsidRPr="00B75393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. לא מתכוון/ת להצביע</w:t>
            </w:r>
            <w:r w:rsidRPr="00B75393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42CAAAD" w14:textId="02C8C4A3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A570A4D" w14:textId="1CBD12D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35E1AF8" w14:textId="65C72F76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7992DC5" w14:textId="0AB644AE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 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09C62A0" w14:textId="71016BD0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1%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66A9BF74" w14:textId="1F3BC66D" w:rsidR="00A01981" w:rsidRPr="005043BD" w:rsidRDefault="00A01981" w:rsidP="00A01981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A01981">
              <w:rPr>
                <w:rFonts w:ascii="Segoe UI Semibold" w:hAnsi="Segoe UI Semibold" w:cs="Segoe UI Semibold" w:hint="cs"/>
                <w:b/>
                <w:bCs/>
                <w:sz w:val="22"/>
                <w:szCs w:val="22"/>
                <w:rtl/>
              </w:rPr>
              <w:t>24%</w:t>
            </w:r>
          </w:p>
        </w:tc>
      </w:tr>
      <w:tr w:rsidR="00562FD4" w:rsidRPr="005043BD" w14:paraId="26B5D698" w14:textId="3277705A" w:rsidTr="003E0142">
        <w:trPr>
          <w:trHeight w:val="94"/>
        </w:trPr>
        <w:tc>
          <w:tcPr>
            <w:tcW w:w="1335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</w:tcPr>
          <w:p w14:paraId="2131CBE8" w14:textId="77777777" w:rsidR="00562FD4" w:rsidRPr="005043BD" w:rsidRDefault="00562FD4" w:rsidP="00562FD4">
            <w:pPr>
              <w:ind w:left="-11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סה"כ</w:t>
            </w:r>
          </w:p>
        </w:tc>
        <w:tc>
          <w:tcPr>
            <w:tcW w:w="636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0E68479F" w14:textId="77777777" w:rsidR="00562FD4" w:rsidRPr="005043BD" w:rsidRDefault="00562FD4" w:rsidP="00562FD4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361C81BB" w14:textId="5E74C520" w:rsidR="00562FD4" w:rsidRPr="005043BD" w:rsidRDefault="00562FD4" w:rsidP="00562FD4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4D16D569" w14:textId="40BB50D7" w:rsidR="00562FD4" w:rsidRPr="005043BD" w:rsidRDefault="00562FD4" w:rsidP="00562FD4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33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DC31872" w14:textId="6D1922D7" w:rsidR="00562FD4" w:rsidRPr="005043BD" w:rsidRDefault="00562FD4" w:rsidP="00562FD4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632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5190450D" w14:textId="457AD4B8" w:rsidR="00562FD4" w:rsidRPr="005043BD" w:rsidRDefault="00562FD4" w:rsidP="00562FD4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  <w:tc>
          <w:tcPr>
            <w:tcW w:w="498" w:type="pct"/>
            <w:tcBorders>
              <w:top w:val="double" w:sz="12" w:space="0" w:color="365F91"/>
              <w:left w:val="double" w:sz="12" w:space="0" w:color="365F91"/>
              <w:bottom w:val="double" w:sz="12" w:space="0" w:color="365F91"/>
              <w:right w:val="double" w:sz="12" w:space="0" w:color="365F91"/>
            </w:tcBorders>
            <w:vAlign w:val="center"/>
          </w:tcPr>
          <w:p w14:paraId="2B1DF155" w14:textId="143F7794" w:rsidR="00562FD4" w:rsidRPr="005043BD" w:rsidRDefault="00562FD4" w:rsidP="00562FD4">
            <w:pPr>
              <w:ind w:left="-11"/>
              <w:jc w:val="center"/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</w:pPr>
            <w:r w:rsidRPr="005043BD">
              <w:rPr>
                <w:rFonts w:ascii="Segoe UI Semibold" w:hAnsi="Segoe UI Semibold" w:cs="Segoe UI Semibold"/>
                <w:b/>
                <w:bCs/>
                <w:sz w:val="22"/>
                <w:szCs w:val="22"/>
                <w:rtl/>
              </w:rPr>
              <w:t>100%</w:t>
            </w:r>
          </w:p>
        </w:tc>
      </w:tr>
    </w:tbl>
    <w:p w14:paraId="28F65B03" w14:textId="77777777" w:rsidR="005043BD" w:rsidRDefault="005043BD" w:rsidP="005043BD">
      <w:pPr>
        <w:ind w:left="-11"/>
        <w:rPr>
          <w:rFonts w:ascii="Segoe UI Semibold" w:hAnsi="Segoe UI Semibold" w:cs="Segoe UI Semibold"/>
          <w:sz w:val="24"/>
          <w:szCs w:val="24"/>
          <w:rtl/>
        </w:rPr>
      </w:pPr>
    </w:p>
    <w:p w14:paraId="117E0FB5" w14:textId="0D4F4995" w:rsidR="00562FD4" w:rsidRPr="00FE3647" w:rsidRDefault="00FE3647" w:rsidP="005043BD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רוב </w:t>
      </w:r>
      <w:r w:rsidR="00161049"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>(</w:t>
      </w:r>
      <w:r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>6</w:t>
      </w:r>
      <w:r w:rsidR="00A70741">
        <w:rPr>
          <w:rFonts w:ascii="Segoe UI Semibold" w:hAnsi="Segoe UI Semibold" w:cs="Segoe UI Semibold" w:hint="cs"/>
          <w:b/>
          <w:bCs/>
          <w:sz w:val="24"/>
          <w:szCs w:val="24"/>
          <w:rtl/>
        </w:rPr>
        <w:t>4</w:t>
      </w:r>
      <w:r w:rsidR="00161049"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%) מצביעי יונה יהב בעבר מתכוונים להצביע עבורו </w:t>
      </w:r>
      <w:r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גם </w:t>
      </w:r>
      <w:r w:rsidR="00161049"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הפעם. </w:t>
      </w:r>
    </w:p>
    <w:p w14:paraId="51227C5F" w14:textId="25E24C47" w:rsidR="00F64742" w:rsidRPr="00F64742" w:rsidRDefault="00FE3647" w:rsidP="00FE3647">
      <w:pPr>
        <w:ind w:left="-11"/>
        <w:rPr>
          <w:rFonts w:ascii="Segoe UI Semibold" w:hAnsi="Segoe UI Semibold" w:cs="Segoe UI Semibold"/>
          <w:b/>
          <w:bCs/>
          <w:sz w:val="24"/>
          <w:szCs w:val="24"/>
          <w:rtl/>
        </w:rPr>
      </w:pPr>
      <w:r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>מיעוט (</w:t>
      </w:r>
      <w:r w:rsidR="00A70741">
        <w:rPr>
          <w:rFonts w:ascii="Segoe UI Semibold" w:hAnsi="Segoe UI Semibold" w:cs="Segoe UI Semibold" w:hint="cs"/>
          <w:b/>
          <w:bCs/>
          <w:sz w:val="24"/>
          <w:szCs w:val="24"/>
          <w:rtl/>
        </w:rPr>
        <w:t>8</w:t>
      </w:r>
      <w:r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 xml:space="preserve">%) </w:t>
      </w:r>
      <w:r w:rsidR="00A70741">
        <w:rPr>
          <w:rFonts w:ascii="Segoe UI Semibold" w:hAnsi="Segoe UI Semibold" w:cs="Segoe UI Semibold" w:hint="cs"/>
          <w:b/>
          <w:bCs/>
          <w:sz w:val="24"/>
          <w:szCs w:val="24"/>
          <w:rtl/>
        </w:rPr>
        <w:t>מ</w:t>
      </w:r>
      <w:r w:rsidRPr="00FE3647">
        <w:rPr>
          <w:rFonts w:ascii="Segoe UI Semibold" w:hAnsi="Segoe UI Semibold" w:cs="Segoe UI Semibold" w:hint="cs"/>
          <w:b/>
          <w:bCs/>
          <w:sz w:val="24"/>
          <w:szCs w:val="24"/>
          <w:rtl/>
        </w:rPr>
        <w:t>מצביעי עינת קליש-רותם בעבר מתכוונים להצביע עבורה גם הפעם.</w:t>
      </w:r>
      <w:r>
        <w:rPr>
          <w:rFonts w:ascii="Segoe UI Semibold" w:hAnsi="Segoe UI Semibold" w:cs="Segoe UI Semibold" w:hint="cs"/>
          <w:sz w:val="24"/>
          <w:szCs w:val="24"/>
          <w:rtl/>
        </w:rPr>
        <w:t xml:space="preserve"> </w:t>
      </w:r>
      <w:r w:rsidR="00F64742" w:rsidRPr="00F64742">
        <w:rPr>
          <w:rFonts w:ascii="Segoe UI Semibold" w:hAnsi="Segoe UI Semibold" w:cs="Segoe UI Semibold"/>
          <w:b/>
          <w:bCs/>
          <w:sz w:val="24"/>
          <w:szCs w:val="24"/>
          <w:rtl/>
        </w:rPr>
        <w:br w:type="page"/>
      </w:r>
    </w:p>
    <w:p w14:paraId="2BE2A825" w14:textId="77777777" w:rsidR="00F64742" w:rsidRPr="005043BD" w:rsidRDefault="00F64742" w:rsidP="005043BD">
      <w:pPr>
        <w:ind w:left="-11"/>
        <w:rPr>
          <w:rFonts w:ascii="Segoe UI Semibold" w:hAnsi="Segoe UI Semibold" w:cs="Segoe UI Semibold"/>
          <w:sz w:val="24"/>
          <w:szCs w:val="24"/>
          <w:rtl/>
        </w:rPr>
      </w:pPr>
    </w:p>
    <w:p w14:paraId="1709A8E6" w14:textId="5F269A79" w:rsidR="00B75393" w:rsidRPr="00B75393" w:rsidRDefault="00B75393" w:rsidP="00B75393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</w:pPr>
      <w:bookmarkStart w:id="0" w:name="OLE_LINK1"/>
      <w:bookmarkStart w:id="1" w:name="OLE_LINK2"/>
      <w:r w:rsidRPr="00B75393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>נספח</w:t>
      </w:r>
      <w:r w:rsidRPr="00B75393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</w:rPr>
        <w:t>:</w:t>
      </w:r>
      <w:r w:rsidRPr="00B75393">
        <w:rPr>
          <w:rFonts w:asciiTheme="majorHAnsi" w:hAnsiTheme="majorHAnsi" w:cstheme="majorHAnsi"/>
          <w:b/>
          <w:bCs/>
          <w:sz w:val="24"/>
          <w:szCs w:val="24"/>
          <w:u w:val="single"/>
          <w:rtl/>
        </w:rPr>
        <w:t xml:space="preserve"> שאלון תושבי חיפה</w:t>
      </w:r>
      <w:r w:rsidRPr="00B75393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</w:rPr>
        <w:t xml:space="preserve"> 20.2.24</w:t>
      </w:r>
    </w:p>
    <w:p w14:paraId="68A142FD" w14:textId="77777777" w:rsidR="00B75393" w:rsidRPr="00B75393" w:rsidRDefault="00B75393" w:rsidP="00B75393">
      <w:pPr>
        <w:rPr>
          <w:rFonts w:asciiTheme="majorHAnsi" w:hAnsiTheme="majorHAnsi" w:cstheme="majorHAnsi"/>
          <w:sz w:val="22"/>
          <w:szCs w:val="22"/>
          <w:rtl/>
        </w:rPr>
      </w:pPr>
      <w:r w:rsidRPr="00B75393">
        <w:rPr>
          <w:rFonts w:asciiTheme="majorHAnsi" w:hAnsiTheme="majorHAnsi" w:cstheme="majorHAnsi"/>
          <w:sz w:val="22"/>
          <w:szCs w:val="22"/>
          <w:rtl/>
        </w:rPr>
        <w:t xml:space="preserve">שלום רב, מכון המחקר מאגר מוחות עורך סקר קצר בקרב תושבי חיפה  בנושאים אקטואליים, הסקר אנונימי וישמש לצרכים סטטיסטיים בלבד, אודה לך אם תענה/י על מספר שאלות קצרות: </w:t>
      </w:r>
    </w:p>
    <w:p w14:paraId="0D93D009" w14:textId="77777777" w:rsidR="00B75393" w:rsidRPr="00B75393" w:rsidRDefault="00B75393" w:rsidP="00B75393">
      <w:pPr>
        <w:rPr>
          <w:rFonts w:asciiTheme="majorHAnsi" w:hAnsiTheme="majorHAnsi" w:cstheme="majorHAnsi"/>
          <w:sz w:val="22"/>
          <w:szCs w:val="22"/>
          <w:rtl/>
        </w:rPr>
      </w:pPr>
    </w:p>
    <w:p w14:paraId="7AA0A0DD" w14:textId="77777777" w:rsidR="00B75393" w:rsidRPr="00B75393" w:rsidRDefault="00B75393" w:rsidP="00B75393">
      <w:pPr>
        <w:ind w:left="-28"/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 xml:space="preserve">1. האם את/ה תושב/ת חיפה מעל גיל 17, אם כן: מה גילך?______&gt;&gt; להמשיך בסקר רק עם גילאי 17 ומעלה. </w:t>
      </w:r>
    </w:p>
    <w:p w14:paraId="7F4835F1" w14:textId="77777777" w:rsidR="00B75393" w:rsidRPr="00B75393" w:rsidRDefault="00B75393" w:rsidP="00B75393">
      <w:pPr>
        <w:ind w:left="-28"/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104A61E7" w14:textId="77777777" w:rsidR="00B75393" w:rsidRPr="00B75393" w:rsidRDefault="00B75393" w:rsidP="00B75393">
      <w:pPr>
        <w:ind w:left="-28"/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>2. מהם הסיכויים בין 0 ל-100% שתבוא/י להצביע בבחירות הקרובות לראשות העירייה שיתקיימו בסוף החודש? _______ %</w:t>
      </w:r>
    </w:p>
    <w:p w14:paraId="109A9E6E" w14:textId="77777777" w:rsidR="00B75393" w:rsidRPr="00B75393" w:rsidRDefault="00B75393" w:rsidP="00B75393">
      <w:pPr>
        <w:pStyle w:val="ab"/>
        <w:ind w:left="-28"/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16BCAEB1" w14:textId="77777777" w:rsidR="00B75393" w:rsidRPr="00B75393" w:rsidRDefault="00B75393" w:rsidP="00B75393">
      <w:pPr>
        <w:ind w:left="-28"/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>3. אילו הבחירות לראשות עיריית חיפה היו מתקיימות היום, למי היית מצביע/ה? (להציג את כולם ברוטציה)</w:t>
      </w:r>
    </w:p>
    <w:tbl>
      <w:tblPr>
        <w:tblStyle w:val="ac"/>
        <w:bidiVisual/>
        <w:tblW w:w="0" w:type="auto"/>
        <w:tblInd w:w="70" w:type="dxa"/>
        <w:tblLook w:val="04A0" w:firstRow="1" w:lastRow="0" w:firstColumn="1" w:lastColumn="0" w:noHBand="0" w:noVBand="1"/>
      </w:tblPr>
      <w:tblGrid>
        <w:gridCol w:w="3173"/>
      </w:tblGrid>
      <w:tr w:rsidR="00B75393" w:rsidRPr="00B75393" w14:paraId="437AF6F7" w14:textId="77777777" w:rsidTr="00F400FF">
        <w:tc>
          <w:tcPr>
            <w:tcW w:w="3173" w:type="dxa"/>
          </w:tcPr>
          <w:p w14:paraId="5F866FC6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1. יונה יהב</w:t>
            </w:r>
          </w:p>
        </w:tc>
      </w:tr>
      <w:tr w:rsidR="00B75393" w:rsidRPr="00B75393" w14:paraId="3025E27D" w14:textId="77777777" w:rsidTr="00F400FF">
        <w:tc>
          <w:tcPr>
            <w:tcW w:w="3173" w:type="dxa"/>
          </w:tcPr>
          <w:p w14:paraId="5F613B1E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2. עינת קליש רותם</w:t>
            </w:r>
          </w:p>
        </w:tc>
      </w:tr>
      <w:tr w:rsidR="00B75393" w:rsidRPr="00B75393" w14:paraId="0729943D" w14:textId="77777777" w:rsidTr="00F400FF">
        <w:tc>
          <w:tcPr>
            <w:tcW w:w="3173" w:type="dxa"/>
          </w:tcPr>
          <w:p w14:paraId="386EA12A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3. דוד עציוני</w:t>
            </w:r>
          </w:p>
        </w:tc>
      </w:tr>
      <w:tr w:rsidR="00B75393" w:rsidRPr="00B75393" w14:paraId="6EF5C1BA" w14:textId="77777777" w:rsidTr="00F400FF">
        <w:tc>
          <w:tcPr>
            <w:tcW w:w="3173" w:type="dxa"/>
          </w:tcPr>
          <w:p w14:paraId="6128A2AD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4. צבי ברבי</w:t>
            </w:r>
          </w:p>
        </w:tc>
      </w:tr>
      <w:tr w:rsidR="00B75393" w:rsidRPr="00B75393" w14:paraId="16EE10EC" w14:textId="77777777" w:rsidTr="00F400FF">
        <w:tc>
          <w:tcPr>
            <w:tcW w:w="3173" w:type="dxa"/>
          </w:tcPr>
          <w:p w14:paraId="6515F893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5. שרית גולן</w:t>
            </w:r>
          </w:p>
        </w:tc>
      </w:tr>
      <w:tr w:rsidR="00B75393" w:rsidRPr="00B75393" w14:paraId="51DCBA01" w14:textId="77777777" w:rsidTr="00F400FF">
        <w:tc>
          <w:tcPr>
            <w:tcW w:w="3173" w:type="dxa"/>
          </w:tcPr>
          <w:p w14:paraId="460BE854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6. יוסי שלום</w:t>
            </w:r>
          </w:p>
        </w:tc>
      </w:tr>
      <w:tr w:rsidR="00B75393" w:rsidRPr="00B75393" w14:paraId="5D2E94EB" w14:textId="77777777" w:rsidTr="00F400FF">
        <w:tc>
          <w:tcPr>
            <w:tcW w:w="3173" w:type="dxa"/>
          </w:tcPr>
          <w:p w14:paraId="1BD889E3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7. יעקב בורובסקי</w:t>
            </w:r>
          </w:p>
        </w:tc>
      </w:tr>
      <w:tr w:rsidR="00B75393" w:rsidRPr="00B75393" w14:paraId="1665F01D" w14:textId="77777777" w:rsidTr="00F400FF">
        <w:tc>
          <w:tcPr>
            <w:tcW w:w="3173" w:type="dxa"/>
          </w:tcPr>
          <w:p w14:paraId="5F13D1D6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8. אביהו האן</w:t>
            </w:r>
          </w:p>
        </w:tc>
      </w:tr>
      <w:tr w:rsidR="00B75393" w:rsidRPr="00B75393" w14:paraId="5F3A7C87" w14:textId="77777777" w:rsidTr="00F400FF">
        <w:tc>
          <w:tcPr>
            <w:tcW w:w="3173" w:type="dxa"/>
          </w:tcPr>
          <w:p w14:paraId="5FB93531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>9. קארטניק קריל</w:t>
            </w:r>
          </w:p>
        </w:tc>
      </w:tr>
      <w:tr w:rsidR="00B75393" w:rsidRPr="00B75393" w14:paraId="5A063D35" w14:textId="77777777" w:rsidTr="00F400FF">
        <w:tc>
          <w:tcPr>
            <w:tcW w:w="3173" w:type="dxa"/>
          </w:tcPr>
          <w:p w14:paraId="61C83E2D" w14:textId="18B22B08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 xml:space="preserve">10. לא יודע/ת  </w:t>
            </w:r>
            <w:r w:rsidR="00191737">
              <w:rPr>
                <w:rFonts w:asciiTheme="majorHAnsi" w:hAnsiTheme="majorHAnsi" w:cstheme="majorHAnsi" w:hint="cs"/>
                <w:b/>
                <w:sz w:val="22"/>
                <w:szCs w:val="22"/>
                <w:rtl/>
              </w:rPr>
              <w:t>ואחר</w:t>
            </w: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 xml:space="preserve">               </w:t>
            </w:r>
          </w:p>
        </w:tc>
      </w:tr>
      <w:tr w:rsidR="00B75393" w:rsidRPr="00B75393" w14:paraId="549AEF4C" w14:textId="77777777" w:rsidTr="00F400FF">
        <w:tc>
          <w:tcPr>
            <w:tcW w:w="3173" w:type="dxa"/>
          </w:tcPr>
          <w:p w14:paraId="3C66F392" w14:textId="77777777" w:rsidR="00B75393" w:rsidRPr="00B75393" w:rsidRDefault="00B75393" w:rsidP="00F400FF">
            <w:pPr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b/>
                <w:sz w:val="22"/>
                <w:szCs w:val="22"/>
                <w:rtl/>
              </w:rPr>
              <w:t xml:space="preserve">11. לא מתכוון/ת להצביע </w:t>
            </w:r>
          </w:p>
        </w:tc>
      </w:tr>
    </w:tbl>
    <w:p w14:paraId="56DB067B" w14:textId="77777777" w:rsidR="00B75393" w:rsidRPr="00B75393" w:rsidRDefault="00B75393" w:rsidP="00B75393">
      <w:pPr>
        <w:pStyle w:val="ab"/>
        <w:ind w:left="-28"/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2B948EA7" w14:textId="77777777" w:rsidR="00B75393" w:rsidRPr="00B75393" w:rsidRDefault="00B75393" w:rsidP="00B75393">
      <w:pPr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 xml:space="preserve">4. למי הצבעת בבחירות הקודמות לראשות עיריית חיפה שהיו בשנת 2018? </w:t>
      </w:r>
    </w:p>
    <w:tbl>
      <w:tblPr>
        <w:tblStyle w:val="ac"/>
        <w:bidiVisual/>
        <w:tblW w:w="0" w:type="auto"/>
        <w:tblInd w:w="-68" w:type="dxa"/>
        <w:tblLook w:val="04A0" w:firstRow="1" w:lastRow="0" w:firstColumn="1" w:lastColumn="0" w:noHBand="0" w:noVBand="1"/>
      </w:tblPr>
      <w:tblGrid>
        <w:gridCol w:w="3676"/>
      </w:tblGrid>
      <w:tr w:rsidR="00B75393" w:rsidRPr="00B75393" w14:paraId="6971BAE0" w14:textId="77777777" w:rsidTr="00F400FF">
        <w:tc>
          <w:tcPr>
            <w:tcW w:w="3676" w:type="dxa"/>
          </w:tcPr>
          <w:p w14:paraId="7D315AB5" w14:textId="77777777" w:rsidR="00B75393" w:rsidRPr="00B75393" w:rsidRDefault="00B75393" w:rsidP="00F400FF">
            <w:pPr>
              <w:rPr>
                <w:rFonts w:asciiTheme="majorHAnsi" w:hAnsiTheme="majorHAnsi" w:cstheme="majorHAnsi"/>
                <w:bCs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1. אביהו האן</w:t>
            </w:r>
          </w:p>
        </w:tc>
      </w:tr>
      <w:tr w:rsidR="00B75393" w:rsidRPr="00B75393" w14:paraId="6A4AC0C8" w14:textId="77777777" w:rsidTr="00F400FF">
        <w:tc>
          <w:tcPr>
            <w:tcW w:w="3676" w:type="dxa"/>
          </w:tcPr>
          <w:p w14:paraId="4B1B1D95" w14:textId="77777777" w:rsidR="00B75393" w:rsidRPr="00B75393" w:rsidRDefault="00B75393" w:rsidP="00F400FF">
            <w:pPr>
              <w:rPr>
                <w:rFonts w:asciiTheme="majorHAnsi" w:hAnsiTheme="majorHAnsi" w:cstheme="majorHAnsi"/>
                <w:bCs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2. יונה יהב</w:t>
            </w:r>
          </w:p>
        </w:tc>
      </w:tr>
      <w:tr w:rsidR="00B75393" w:rsidRPr="00B75393" w14:paraId="3CA37D45" w14:textId="77777777" w:rsidTr="00F400FF">
        <w:tc>
          <w:tcPr>
            <w:tcW w:w="3676" w:type="dxa"/>
          </w:tcPr>
          <w:p w14:paraId="50D2A8D3" w14:textId="77777777" w:rsidR="00B75393" w:rsidRPr="00B75393" w:rsidRDefault="00B75393" w:rsidP="00F400FF">
            <w:pPr>
              <w:rPr>
                <w:rFonts w:asciiTheme="majorHAnsi" w:hAnsiTheme="majorHAnsi" w:cstheme="majorHAnsi"/>
                <w:bCs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3. ישראל סביון</w:t>
            </w:r>
          </w:p>
        </w:tc>
      </w:tr>
      <w:tr w:rsidR="00B75393" w:rsidRPr="00B75393" w14:paraId="763FAC81" w14:textId="77777777" w:rsidTr="00F400FF">
        <w:tc>
          <w:tcPr>
            <w:tcW w:w="3676" w:type="dxa"/>
          </w:tcPr>
          <w:p w14:paraId="67099901" w14:textId="77777777" w:rsidR="00B75393" w:rsidRPr="00B75393" w:rsidRDefault="00B75393" w:rsidP="00F400FF">
            <w:pPr>
              <w:rPr>
                <w:rFonts w:asciiTheme="majorHAnsi" w:hAnsiTheme="majorHAnsi" w:cstheme="majorHAnsi"/>
                <w:bCs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4. מנדי זלצמן</w:t>
            </w:r>
          </w:p>
        </w:tc>
      </w:tr>
      <w:tr w:rsidR="00B75393" w:rsidRPr="00B75393" w14:paraId="6C3EBAC5" w14:textId="77777777" w:rsidTr="00F400FF">
        <w:tc>
          <w:tcPr>
            <w:tcW w:w="3676" w:type="dxa"/>
          </w:tcPr>
          <w:p w14:paraId="03C9B559" w14:textId="77777777" w:rsidR="00B75393" w:rsidRPr="00B75393" w:rsidRDefault="00B75393" w:rsidP="00F400FF">
            <w:pPr>
              <w:rPr>
                <w:rFonts w:asciiTheme="majorHAnsi" w:hAnsiTheme="majorHAnsi" w:cstheme="majorHAnsi"/>
                <w:bCs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5. עינת קליש-רותם</w:t>
            </w:r>
          </w:p>
        </w:tc>
      </w:tr>
      <w:tr w:rsidR="00B75393" w:rsidRPr="00B75393" w14:paraId="5B7117CC" w14:textId="77777777" w:rsidTr="00F400FF">
        <w:tc>
          <w:tcPr>
            <w:tcW w:w="3676" w:type="dxa"/>
          </w:tcPr>
          <w:p w14:paraId="3D90148C" w14:textId="77777777" w:rsidR="00B75393" w:rsidRPr="00B75393" w:rsidRDefault="00B75393" w:rsidP="00F400FF">
            <w:pPr>
              <w:rPr>
                <w:rFonts w:asciiTheme="majorHAnsi" w:hAnsiTheme="majorHAnsi" w:cstheme="majorHAnsi"/>
                <w:bCs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6. לא הצבעתי</w:t>
            </w:r>
          </w:p>
        </w:tc>
      </w:tr>
    </w:tbl>
    <w:p w14:paraId="1CAADE41" w14:textId="77777777" w:rsidR="00B75393" w:rsidRPr="00B75393" w:rsidRDefault="00B75393" w:rsidP="00B75393">
      <w:pPr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621D21BA" w14:textId="77777777" w:rsidR="00B75393" w:rsidRPr="00B75393" w:rsidRDefault="00B75393" w:rsidP="00B75393">
      <w:pPr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>5. האם את/ה עולה מחבר העמים מ- 1989 ואילך, עולה ותיק או אחר, או יליד הארץ?</w:t>
      </w:r>
    </w:p>
    <w:tbl>
      <w:tblPr>
        <w:bidiVisual/>
        <w:tblW w:w="0" w:type="auto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3"/>
      </w:tblGrid>
      <w:tr w:rsidR="00B75393" w:rsidRPr="00B75393" w14:paraId="30EF6568" w14:textId="77777777" w:rsidTr="00F400FF">
        <w:tc>
          <w:tcPr>
            <w:tcW w:w="6953" w:type="dxa"/>
          </w:tcPr>
          <w:p w14:paraId="12A3CCAB" w14:textId="77777777" w:rsidR="00B75393" w:rsidRPr="00B75393" w:rsidRDefault="00B75393" w:rsidP="00F400FF">
            <w:pPr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1. עולה מחבר העמים מ- 1989 ואילך</w:t>
            </w:r>
          </w:p>
        </w:tc>
      </w:tr>
      <w:tr w:rsidR="00B75393" w:rsidRPr="00B75393" w14:paraId="31F5DFE0" w14:textId="77777777" w:rsidTr="00F400FF">
        <w:tc>
          <w:tcPr>
            <w:tcW w:w="6953" w:type="dxa"/>
          </w:tcPr>
          <w:p w14:paraId="6B1223D7" w14:textId="77777777" w:rsidR="00B75393" w:rsidRPr="00B75393" w:rsidRDefault="00B75393" w:rsidP="00F400FF">
            <w:pPr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2. עולה ותיק או אחר</w:t>
            </w:r>
          </w:p>
        </w:tc>
      </w:tr>
      <w:tr w:rsidR="00B75393" w:rsidRPr="00B75393" w14:paraId="7BE56F4B" w14:textId="77777777" w:rsidTr="00F400FF">
        <w:tc>
          <w:tcPr>
            <w:tcW w:w="6953" w:type="dxa"/>
          </w:tcPr>
          <w:p w14:paraId="409A5616" w14:textId="77777777" w:rsidR="00B75393" w:rsidRPr="00B75393" w:rsidRDefault="00B75393" w:rsidP="00F400FF">
            <w:pPr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3. יליד הארץ</w:t>
            </w:r>
          </w:p>
        </w:tc>
      </w:tr>
    </w:tbl>
    <w:p w14:paraId="2BEB8044" w14:textId="77777777" w:rsidR="00B75393" w:rsidRPr="00B75393" w:rsidRDefault="00B75393" w:rsidP="00B75393">
      <w:pPr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04A47976" w14:textId="77777777" w:rsidR="00B75393" w:rsidRPr="00B75393" w:rsidRDefault="00B75393" w:rsidP="00B75393">
      <w:pPr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>6. כיצד את/ה מגדיר/ה את עצמך?</w:t>
      </w:r>
    </w:p>
    <w:tbl>
      <w:tblPr>
        <w:bidiVisual/>
        <w:tblW w:w="0" w:type="auto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1"/>
        <w:gridCol w:w="1752"/>
        <w:gridCol w:w="3150"/>
      </w:tblGrid>
      <w:tr w:rsidR="00B75393" w:rsidRPr="00B75393" w14:paraId="5607870C" w14:textId="77777777" w:rsidTr="00F400FF">
        <w:tc>
          <w:tcPr>
            <w:tcW w:w="2141" w:type="dxa"/>
          </w:tcPr>
          <w:p w14:paraId="34D465A8" w14:textId="77777777" w:rsidR="00B75393" w:rsidRPr="00B75393" w:rsidRDefault="00B75393" w:rsidP="00F400FF">
            <w:pPr>
              <w:jc w:val="both"/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1. יהודי - חילוני</w:t>
            </w:r>
          </w:p>
        </w:tc>
        <w:tc>
          <w:tcPr>
            <w:tcW w:w="1752" w:type="dxa"/>
          </w:tcPr>
          <w:p w14:paraId="534CA3F0" w14:textId="77777777" w:rsidR="00B75393" w:rsidRPr="00B75393" w:rsidRDefault="00B75393" w:rsidP="00F400FF">
            <w:pPr>
              <w:jc w:val="both"/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3. יהודי - דתי</w:t>
            </w:r>
          </w:p>
        </w:tc>
        <w:tc>
          <w:tcPr>
            <w:tcW w:w="3150" w:type="dxa"/>
          </w:tcPr>
          <w:p w14:paraId="3E3A1A16" w14:textId="77777777" w:rsidR="00B75393" w:rsidRPr="00B75393" w:rsidRDefault="00B75393" w:rsidP="00F400FF">
            <w:pPr>
              <w:jc w:val="both"/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 xml:space="preserve">5. </w:t>
            </w:r>
            <w:r w:rsidRPr="00B75393">
              <w:rPr>
                <w:rFonts w:asciiTheme="majorHAnsi" w:hAnsiTheme="majorHAnsi" w:cstheme="majorHAnsi"/>
                <w:b/>
                <w:bCs/>
                <w:sz w:val="22"/>
                <w:szCs w:val="22"/>
                <w:rtl/>
              </w:rPr>
              <w:t>ערבי-</w:t>
            </w: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 xml:space="preserve">  מוסלמי, נוצרי, אחר</w:t>
            </w:r>
          </w:p>
        </w:tc>
      </w:tr>
      <w:tr w:rsidR="00B75393" w:rsidRPr="00B75393" w14:paraId="7B0463E1" w14:textId="77777777" w:rsidTr="00F400FF">
        <w:tc>
          <w:tcPr>
            <w:tcW w:w="2141" w:type="dxa"/>
          </w:tcPr>
          <w:p w14:paraId="79D4B504" w14:textId="77777777" w:rsidR="00B75393" w:rsidRPr="00B75393" w:rsidRDefault="00B75393" w:rsidP="00F400FF">
            <w:pPr>
              <w:jc w:val="both"/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2. יהודי - מסורתי</w:t>
            </w:r>
          </w:p>
        </w:tc>
        <w:tc>
          <w:tcPr>
            <w:tcW w:w="1752" w:type="dxa"/>
          </w:tcPr>
          <w:p w14:paraId="70315C9A" w14:textId="77777777" w:rsidR="00B75393" w:rsidRPr="00B75393" w:rsidRDefault="00B75393" w:rsidP="00F400FF">
            <w:pPr>
              <w:jc w:val="both"/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4. יהודי - חרדי</w:t>
            </w:r>
          </w:p>
        </w:tc>
        <w:tc>
          <w:tcPr>
            <w:tcW w:w="3150" w:type="dxa"/>
          </w:tcPr>
          <w:p w14:paraId="30BA6D6B" w14:textId="77777777" w:rsidR="00B75393" w:rsidRPr="00B75393" w:rsidRDefault="00B75393" w:rsidP="00F400FF">
            <w:pPr>
              <w:jc w:val="both"/>
              <w:rPr>
                <w:rFonts w:asciiTheme="majorHAnsi" w:hAnsiTheme="majorHAnsi" w:cstheme="majorHAnsi"/>
                <w:sz w:val="22"/>
                <w:szCs w:val="22"/>
                <w:rtl/>
              </w:rPr>
            </w:pPr>
            <w:r w:rsidRPr="00B75393">
              <w:rPr>
                <w:rFonts w:asciiTheme="majorHAnsi" w:hAnsiTheme="majorHAnsi" w:cstheme="majorHAnsi"/>
                <w:sz w:val="22"/>
                <w:szCs w:val="22"/>
                <w:rtl/>
              </w:rPr>
              <w:t>6. תשובות אחרות</w:t>
            </w:r>
          </w:p>
        </w:tc>
      </w:tr>
    </w:tbl>
    <w:p w14:paraId="7278AFE9" w14:textId="77777777" w:rsidR="00B75393" w:rsidRPr="00B75393" w:rsidRDefault="00B75393" w:rsidP="00B75393">
      <w:pPr>
        <w:pStyle w:val="a6"/>
        <w:tabs>
          <w:tab w:val="clear" w:pos="4153"/>
          <w:tab w:val="clear" w:pos="8306"/>
        </w:tabs>
        <w:ind w:left="-28"/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1B01838B" w14:textId="77777777" w:rsidR="00B75393" w:rsidRPr="00B75393" w:rsidRDefault="00B75393" w:rsidP="00B75393">
      <w:pPr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 xml:space="preserve">7. לסמן מגדר:    1. גברים    2. נשים                                  </w:t>
      </w:r>
    </w:p>
    <w:p w14:paraId="242035C1" w14:textId="77777777" w:rsidR="00B75393" w:rsidRPr="00B75393" w:rsidRDefault="00B75393" w:rsidP="00B75393">
      <w:pPr>
        <w:jc w:val="both"/>
        <w:rPr>
          <w:rFonts w:asciiTheme="majorHAnsi" w:hAnsiTheme="majorHAnsi" w:cstheme="majorHAnsi"/>
          <w:b/>
          <w:bCs/>
          <w:sz w:val="22"/>
          <w:szCs w:val="22"/>
          <w:rtl/>
        </w:rPr>
      </w:pPr>
    </w:p>
    <w:p w14:paraId="02BAE0D1" w14:textId="77777777" w:rsidR="00B75393" w:rsidRPr="00B75393" w:rsidRDefault="00B75393" w:rsidP="00B75393">
      <w:pPr>
        <w:rPr>
          <w:rFonts w:asciiTheme="majorHAnsi" w:hAnsiTheme="majorHAnsi" w:cstheme="majorHAnsi"/>
          <w:b/>
          <w:bCs/>
          <w:sz w:val="22"/>
          <w:szCs w:val="22"/>
          <w:rtl/>
        </w:rPr>
      </w:pPr>
      <w:r w:rsidRPr="00B75393">
        <w:rPr>
          <w:rFonts w:asciiTheme="majorHAnsi" w:hAnsiTheme="majorHAnsi" w:cstheme="majorHAnsi"/>
          <w:b/>
          <w:bCs/>
          <w:sz w:val="22"/>
          <w:szCs w:val="22"/>
          <w:rtl/>
        </w:rPr>
        <w:t>תודה רבה על השתתפותך בסקר !</w:t>
      </w:r>
      <w:bookmarkEnd w:id="0"/>
      <w:bookmarkEnd w:id="1"/>
    </w:p>
    <w:p w14:paraId="23E80EB6" w14:textId="564F7223" w:rsidR="005043BD" w:rsidRPr="00B75393" w:rsidRDefault="005043BD" w:rsidP="00B75393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48F6C894" w14:textId="77777777" w:rsidR="00505225" w:rsidRPr="004049C3" w:rsidRDefault="00505225" w:rsidP="005043BD">
      <w:pPr>
        <w:rPr>
          <w:rFonts w:asciiTheme="minorBidi" w:hAnsiTheme="minorBidi" w:cstheme="minorBidi"/>
          <w:sz w:val="22"/>
          <w:szCs w:val="22"/>
        </w:rPr>
      </w:pPr>
    </w:p>
    <w:sectPr w:rsidR="00505225" w:rsidRPr="004049C3" w:rsidSect="001E0823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778" w:right="720" w:bottom="1238" w:left="720" w:header="598" w:footer="406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3A9C2" w14:textId="77777777" w:rsidR="001E0823" w:rsidRDefault="001E0823" w:rsidP="0084469E">
      <w:r>
        <w:separator/>
      </w:r>
    </w:p>
  </w:endnote>
  <w:endnote w:type="continuationSeparator" w:id="0">
    <w:p w14:paraId="3E16A28B" w14:textId="77777777" w:rsidR="001E0823" w:rsidRDefault="001E0823" w:rsidP="00844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7DF4E" w14:textId="2D6DF74E" w:rsidR="009E2CD4" w:rsidRDefault="00675153">
    <w:pPr>
      <w:pStyle w:val="a6"/>
      <w:rPr>
        <w:rtl/>
      </w:rPr>
    </w:pPr>
    <w:r>
      <w:rPr>
        <w:noProof/>
        <w:rtl/>
        <w:lang w:val="he-IL"/>
      </w:rPr>
      <w:drawing>
        <wp:inline distT="0" distB="0" distL="0" distR="0" wp14:anchorId="7AB8C40B" wp14:editId="58B185FC">
          <wp:extent cx="6108700" cy="349857"/>
          <wp:effectExtent l="0" t="0" r="0" b="0"/>
          <wp:docPr id="28920497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9204978" name="Picture 28920497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410"/>
                  <a:stretch/>
                </pic:blipFill>
                <pic:spPr bwMode="auto">
                  <a:xfrm>
                    <a:off x="0" y="0"/>
                    <a:ext cx="6108700" cy="3498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30C69" w14:textId="77777777" w:rsidR="001E0823" w:rsidRDefault="001E0823" w:rsidP="0084469E">
      <w:r>
        <w:separator/>
      </w:r>
    </w:p>
  </w:footnote>
  <w:footnote w:type="continuationSeparator" w:id="0">
    <w:p w14:paraId="523C69B8" w14:textId="77777777" w:rsidR="001E0823" w:rsidRDefault="001E0823" w:rsidP="00844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824B0" w14:textId="77777777" w:rsidR="009E2CD4" w:rsidRDefault="00000000" w:rsidP="00FD5C33">
    <w:pPr>
      <w:pStyle w:val="a4"/>
      <w:framePr w:wrap="around" w:vAnchor="text" w:hAnchor="text" w:y="1"/>
      <w:rPr>
        <w:rStyle w:val="a8"/>
      </w:rPr>
    </w:pPr>
    <w:r>
      <w:rPr>
        <w:noProof/>
        <w:lang w:val="he-IL"/>
      </w:rPr>
      <w:pict w14:anchorId="735C14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3404067" o:spid="_x0000_s1027" type="#_x0000_t75" alt="" style="position:absolute;left:0;text-align:left;margin-left:0;margin-top:0;width:523.2pt;height:523.2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AGAR MOHOT LOGO WATER MARKS 181223F" gain="19661f" blacklevel="22938f"/>
          <w10:wrap anchorx="margin" anchory="margin"/>
        </v:shape>
      </w:pict>
    </w:r>
    <w:r w:rsidR="00C4228B">
      <w:rPr>
        <w:rStyle w:val="a8"/>
        <w:rtl/>
      </w:rPr>
      <w:fldChar w:fldCharType="begin"/>
    </w:r>
    <w:r w:rsidR="0000003E">
      <w:rPr>
        <w:rStyle w:val="a8"/>
      </w:rPr>
      <w:instrText xml:space="preserve">PAGE  </w:instrText>
    </w:r>
    <w:r w:rsidR="00C4228B">
      <w:rPr>
        <w:rStyle w:val="a8"/>
        <w:rtl/>
      </w:rPr>
      <w:fldChar w:fldCharType="end"/>
    </w:r>
  </w:p>
  <w:p w14:paraId="50244C47" w14:textId="77777777" w:rsidR="009E2CD4" w:rsidRDefault="009E2CD4" w:rsidP="00FD5C33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A434E" w14:textId="77777777" w:rsidR="009E2CD4" w:rsidRDefault="00C4228B" w:rsidP="00FD5C33">
    <w:pPr>
      <w:pStyle w:val="a4"/>
      <w:framePr w:wrap="around" w:vAnchor="text" w:hAnchor="text" w:y="1"/>
      <w:rPr>
        <w:rStyle w:val="a8"/>
      </w:rPr>
    </w:pPr>
    <w:r>
      <w:rPr>
        <w:rStyle w:val="a8"/>
        <w:rtl/>
      </w:rPr>
      <w:fldChar w:fldCharType="begin"/>
    </w:r>
    <w:r w:rsidR="0000003E"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 w:rsidR="00F31399">
      <w:rPr>
        <w:rStyle w:val="a8"/>
        <w:noProof/>
        <w:rtl/>
      </w:rPr>
      <w:t>1</w:t>
    </w:r>
    <w:r>
      <w:rPr>
        <w:rStyle w:val="a8"/>
        <w:rtl/>
      </w:rPr>
      <w:fldChar w:fldCharType="end"/>
    </w:r>
  </w:p>
  <w:p w14:paraId="70B4F46E" w14:textId="77777777" w:rsidR="009E2CD4" w:rsidRDefault="004323FD" w:rsidP="0003424D">
    <w:pPr>
      <w:pStyle w:val="a4"/>
      <w:tabs>
        <w:tab w:val="clear" w:pos="4153"/>
        <w:tab w:val="clear" w:pos="8306"/>
        <w:tab w:val="left" w:pos="5084"/>
      </w:tabs>
      <w:ind w:right="360"/>
      <w:rPr>
        <w:rtl/>
      </w:rPr>
    </w:pPr>
    <w:r>
      <w:rPr>
        <w:noProof/>
        <w:rtl/>
        <w:lang w:val="he-IL"/>
      </w:rPr>
      <w:drawing>
        <wp:inline distT="0" distB="0" distL="0" distR="0" wp14:anchorId="2E9BE4C6" wp14:editId="2DA45294">
          <wp:extent cx="1951948" cy="749548"/>
          <wp:effectExtent l="0" t="0" r="4445" b="0"/>
          <wp:docPr id="10555705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570562" name="Picture 10555705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5794" cy="881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3424D">
      <w:rPr>
        <w:rtl/>
      </w:rPr>
      <w:tab/>
    </w:r>
    <w:r w:rsidR="0003424D">
      <w:rPr>
        <w:rtl/>
      </w:rPr>
      <w:tab/>
    </w:r>
    <w:r w:rsidR="00000000">
      <w:rPr>
        <w:noProof/>
        <w:rtl/>
        <w:lang w:val="he-IL"/>
      </w:rPr>
      <w:pict w14:anchorId="1400B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3404068" o:spid="_x0000_s1026" type="#_x0000_t75" alt="" style="position:absolute;left:0;text-align:left;margin-left:0;margin-top:0;width:523.2pt;height:523.2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MAAGAR MOHOT LOGO WATER MARKS 181223F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528A2" w14:textId="77777777" w:rsidR="004F4C5C" w:rsidRDefault="00000000">
    <w:pPr>
      <w:pStyle w:val="a4"/>
    </w:pPr>
    <w:r>
      <w:rPr>
        <w:noProof/>
      </w:rPr>
      <w:pict w14:anchorId="1A6F18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3404066" o:spid="_x0000_s1025" type="#_x0000_t75" alt="" style="position:absolute;left:0;text-align:left;margin-left:0;margin-top:0;width:523.2pt;height:523.2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AGAR MOHOT LOGO WATER MARKS 181223F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8FF"/>
    <w:multiLevelType w:val="hybridMultilevel"/>
    <w:tmpl w:val="39FE1CE0"/>
    <w:lvl w:ilvl="0" w:tplc="892CF5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70C6C"/>
    <w:multiLevelType w:val="multilevel"/>
    <w:tmpl w:val="2CCA8AEA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righ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4">
      <w:start w:val="1"/>
      <w:numFmt w:val="hebrew2"/>
      <w:lvlText w:val="%5."/>
      <w:lvlJc w:val="left"/>
      <w:pPr>
        <w:tabs>
          <w:tab w:val="num" w:pos="3600"/>
        </w:tabs>
        <w:ind w:left="3600" w:right="3600" w:hanging="360"/>
      </w:pPr>
      <w:rPr>
        <w:rFonts w:hint="default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righ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  <w:rPr>
        <w:rFonts w:hint="default"/>
      </w:rPr>
    </w:lvl>
    <w:lvl w:ilvl="7">
      <w:start w:val="1"/>
      <w:numFmt w:val="hebrew2"/>
      <w:lvlText w:val="%8."/>
      <w:lvlJc w:val="left"/>
      <w:pPr>
        <w:tabs>
          <w:tab w:val="num" w:pos="5760"/>
        </w:tabs>
        <w:ind w:left="5760" w:right="5760" w:hanging="360"/>
      </w:pPr>
      <w:rPr>
        <w:rFonts w:hint="default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right="6480" w:hanging="180"/>
      </w:pPr>
      <w:rPr>
        <w:rFonts w:hint="default"/>
      </w:rPr>
    </w:lvl>
  </w:abstractNum>
  <w:abstractNum w:abstractNumId="2" w15:restartNumberingAfterBreak="0">
    <w:nsid w:val="0A580269"/>
    <w:multiLevelType w:val="hybridMultilevel"/>
    <w:tmpl w:val="4F20D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A52A4"/>
    <w:multiLevelType w:val="hybridMultilevel"/>
    <w:tmpl w:val="89609E92"/>
    <w:lvl w:ilvl="0" w:tplc="8850F1E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651D9"/>
    <w:multiLevelType w:val="hybridMultilevel"/>
    <w:tmpl w:val="7752ECAC"/>
    <w:lvl w:ilvl="0" w:tplc="F51027BA">
      <w:start w:val="1"/>
      <w:numFmt w:val="hebrew1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165B43EF"/>
    <w:multiLevelType w:val="hybridMultilevel"/>
    <w:tmpl w:val="591ABA84"/>
    <w:lvl w:ilvl="0" w:tplc="C5B09EDE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16AD264A"/>
    <w:multiLevelType w:val="hybridMultilevel"/>
    <w:tmpl w:val="22FEC532"/>
    <w:lvl w:ilvl="0" w:tplc="2D44DF4C">
      <w:start w:val="1"/>
      <w:numFmt w:val="hebrew1"/>
      <w:lvlText w:val="%1."/>
      <w:lvlJc w:val="left"/>
      <w:pPr>
        <w:ind w:left="-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90" w:hanging="360"/>
      </w:pPr>
    </w:lvl>
    <w:lvl w:ilvl="2" w:tplc="0409001B" w:tentative="1">
      <w:start w:val="1"/>
      <w:numFmt w:val="lowerRoman"/>
      <w:lvlText w:val="%3."/>
      <w:lvlJc w:val="right"/>
      <w:pPr>
        <w:ind w:left="1410" w:hanging="180"/>
      </w:pPr>
    </w:lvl>
    <w:lvl w:ilvl="3" w:tplc="0409000F" w:tentative="1">
      <w:start w:val="1"/>
      <w:numFmt w:val="decimal"/>
      <w:lvlText w:val="%4."/>
      <w:lvlJc w:val="left"/>
      <w:pPr>
        <w:ind w:left="2130" w:hanging="360"/>
      </w:pPr>
    </w:lvl>
    <w:lvl w:ilvl="4" w:tplc="04090019" w:tentative="1">
      <w:start w:val="1"/>
      <w:numFmt w:val="lowerLetter"/>
      <w:lvlText w:val="%5."/>
      <w:lvlJc w:val="left"/>
      <w:pPr>
        <w:ind w:left="2850" w:hanging="360"/>
      </w:pPr>
    </w:lvl>
    <w:lvl w:ilvl="5" w:tplc="0409001B" w:tentative="1">
      <w:start w:val="1"/>
      <w:numFmt w:val="lowerRoman"/>
      <w:lvlText w:val="%6."/>
      <w:lvlJc w:val="right"/>
      <w:pPr>
        <w:ind w:left="3570" w:hanging="180"/>
      </w:pPr>
    </w:lvl>
    <w:lvl w:ilvl="6" w:tplc="0409000F" w:tentative="1">
      <w:start w:val="1"/>
      <w:numFmt w:val="decimal"/>
      <w:lvlText w:val="%7."/>
      <w:lvlJc w:val="left"/>
      <w:pPr>
        <w:ind w:left="4290" w:hanging="360"/>
      </w:pPr>
    </w:lvl>
    <w:lvl w:ilvl="7" w:tplc="04090019" w:tentative="1">
      <w:start w:val="1"/>
      <w:numFmt w:val="lowerLetter"/>
      <w:lvlText w:val="%8."/>
      <w:lvlJc w:val="left"/>
      <w:pPr>
        <w:ind w:left="5010" w:hanging="360"/>
      </w:pPr>
    </w:lvl>
    <w:lvl w:ilvl="8" w:tplc="0409001B" w:tentative="1">
      <w:start w:val="1"/>
      <w:numFmt w:val="lowerRoman"/>
      <w:lvlText w:val="%9."/>
      <w:lvlJc w:val="right"/>
      <w:pPr>
        <w:ind w:left="5730" w:hanging="180"/>
      </w:pPr>
    </w:lvl>
  </w:abstractNum>
  <w:abstractNum w:abstractNumId="7" w15:restartNumberingAfterBreak="0">
    <w:nsid w:val="18E3778E"/>
    <w:multiLevelType w:val="hybridMultilevel"/>
    <w:tmpl w:val="AD064702"/>
    <w:lvl w:ilvl="0" w:tplc="04090011">
      <w:start w:val="1"/>
      <w:numFmt w:val="decimal"/>
      <w:lvlText w:val="%1)"/>
      <w:lvlJc w:val="left"/>
      <w:pPr>
        <w:ind w:left="1221" w:hanging="360"/>
      </w:pPr>
    </w:lvl>
    <w:lvl w:ilvl="1" w:tplc="04090019" w:tentative="1">
      <w:start w:val="1"/>
      <w:numFmt w:val="lowerLetter"/>
      <w:lvlText w:val="%2."/>
      <w:lvlJc w:val="left"/>
      <w:pPr>
        <w:ind w:left="1941" w:hanging="360"/>
      </w:pPr>
    </w:lvl>
    <w:lvl w:ilvl="2" w:tplc="0409001B" w:tentative="1">
      <w:start w:val="1"/>
      <w:numFmt w:val="lowerRoman"/>
      <w:lvlText w:val="%3."/>
      <w:lvlJc w:val="right"/>
      <w:pPr>
        <w:ind w:left="2661" w:hanging="180"/>
      </w:pPr>
    </w:lvl>
    <w:lvl w:ilvl="3" w:tplc="0409000F" w:tentative="1">
      <w:start w:val="1"/>
      <w:numFmt w:val="decimal"/>
      <w:lvlText w:val="%4."/>
      <w:lvlJc w:val="left"/>
      <w:pPr>
        <w:ind w:left="3381" w:hanging="360"/>
      </w:pPr>
    </w:lvl>
    <w:lvl w:ilvl="4" w:tplc="04090019" w:tentative="1">
      <w:start w:val="1"/>
      <w:numFmt w:val="lowerLetter"/>
      <w:lvlText w:val="%5."/>
      <w:lvlJc w:val="left"/>
      <w:pPr>
        <w:ind w:left="4101" w:hanging="360"/>
      </w:pPr>
    </w:lvl>
    <w:lvl w:ilvl="5" w:tplc="0409001B" w:tentative="1">
      <w:start w:val="1"/>
      <w:numFmt w:val="lowerRoman"/>
      <w:lvlText w:val="%6."/>
      <w:lvlJc w:val="right"/>
      <w:pPr>
        <w:ind w:left="4821" w:hanging="180"/>
      </w:pPr>
    </w:lvl>
    <w:lvl w:ilvl="6" w:tplc="0409000F" w:tentative="1">
      <w:start w:val="1"/>
      <w:numFmt w:val="decimal"/>
      <w:lvlText w:val="%7."/>
      <w:lvlJc w:val="left"/>
      <w:pPr>
        <w:ind w:left="5541" w:hanging="360"/>
      </w:pPr>
    </w:lvl>
    <w:lvl w:ilvl="7" w:tplc="04090019" w:tentative="1">
      <w:start w:val="1"/>
      <w:numFmt w:val="lowerLetter"/>
      <w:lvlText w:val="%8."/>
      <w:lvlJc w:val="left"/>
      <w:pPr>
        <w:ind w:left="6261" w:hanging="360"/>
      </w:pPr>
    </w:lvl>
    <w:lvl w:ilvl="8" w:tplc="040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8" w15:restartNumberingAfterBreak="0">
    <w:nsid w:val="19382688"/>
    <w:multiLevelType w:val="hybridMultilevel"/>
    <w:tmpl w:val="E782E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83FB9"/>
    <w:multiLevelType w:val="hybridMultilevel"/>
    <w:tmpl w:val="D2EE9704"/>
    <w:lvl w:ilvl="0" w:tplc="0409001B">
      <w:start w:val="1"/>
      <w:numFmt w:val="lowerRoman"/>
      <w:lvlText w:val="%1."/>
      <w:lvlJc w:val="right"/>
      <w:pPr>
        <w:ind w:left="1221" w:hanging="360"/>
      </w:pPr>
    </w:lvl>
    <w:lvl w:ilvl="1" w:tplc="04090019" w:tentative="1">
      <w:start w:val="1"/>
      <w:numFmt w:val="lowerLetter"/>
      <w:lvlText w:val="%2."/>
      <w:lvlJc w:val="left"/>
      <w:pPr>
        <w:ind w:left="1941" w:hanging="360"/>
      </w:pPr>
    </w:lvl>
    <w:lvl w:ilvl="2" w:tplc="0409001B" w:tentative="1">
      <w:start w:val="1"/>
      <w:numFmt w:val="lowerRoman"/>
      <w:lvlText w:val="%3."/>
      <w:lvlJc w:val="right"/>
      <w:pPr>
        <w:ind w:left="2661" w:hanging="180"/>
      </w:pPr>
    </w:lvl>
    <w:lvl w:ilvl="3" w:tplc="0409000F" w:tentative="1">
      <w:start w:val="1"/>
      <w:numFmt w:val="decimal"/>
      <w:lvlText w:val="%4."/>
      <w:lvlJc w:val="left"/>
      <w:pPr>
        <w:ind w:left="3381" w:hanging="360"/>
      </w:pPr>
    </w:lvl>
    <w:lvl w:ilvl="4" w:tplc="04090019" w:tentative="1">
      <w:start w:val="1"/>
      <w:numFmt w:val="lowerLetter"/>
      <w:lvlText w:val="%5."/>
      <w:lvlJc w:val="left"/>
      <w:pPr>
        <w:ind w:left="4101" w:hanging="360"/>
      </w:pPr>
    </w:lvl>
    <w:lvl w:ilvl="5" w:tplc="0409001B" w:tentative="1">
      <w:start w:val="1"/>
      <w:numFmt w:val="lowerRoman"/>
      <w:lvlText w:val="%6."/>
      <w:lvlJc w:val="right"/>
      <w:pPr>
        <w:ind w:left="4821" w:hanging="180"/>
      </w:pPr>
    </w:lvl>
    <w:lvl w:ilvl="6" w:tplc="0409000F" w:tentative="1">
      <w:start w:val="1"/>
      <w:numFmt w:val="decimal"/>
      <w:lvlText w:val="%7."/>
      <w:lvlJc w:val="left"/>
      <w:pPr>
        <w:ind w:left="5541" w:hanging="360"/>
      </w:pPr>
    </w:lvl>
    <w:lvl w:ilvl="7" w:tplc="04090019" w:tentative="1">
      <w:start w:val="1"/>
      <w:numFmt w:val="lowerLetter"/>
      <w:lvlText w:val="%8."/>
      <w:lvlJc w:val="left"/>
      <w:pPr>
        <w:ind w:left="6261" w:hanging="360"/>
      </w:pPr>
    </w:lvl>
    <w:lvl w:ilvl="8" w:tplc="040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0" w15:restartNumberingAfterBreak="0">
    <w:nsid w:val="219E6AA7"/>
    <w:multiLevelType w:val="hybridMultilevel"/>
    <w:tmpl w:val="C320405C"/>
    <w:lvl w:ilvl="0" w:tplc="C46ACCC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F330C"/>
    <w:multiLevelType w:val="hybridMultilevel"/>
    <w:tmpl w:val="C3CCF1B8"/>
    <w:lvl w:ilvl="0" w:tplc="D4401ABE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9AC83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David"/>
      </w:rPr>
    </w:lvl>
    <w:lvl w:ilvl="2" w:tplc="B8B0D03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FrankRuehl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9C0320"/>
    <w:multiLevelType w:val="hybridMultilevel"/>
    <w:tmpl w:val="1E064D1E"/>
    <w:lvl w:ilvl="0" w:tplc="FFFFFFFF">
      <w:start w:val="1"/>
      <w:numFmt w:val="hebrew1"/>
      <w:lvlText w:val="%1."/>
      <w:lvlJc w:val="center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F1731"/>
    <w:multiLevelType w:val="hybridMultilevel"/>
    <w:tmpl w:val="A73EA13C"/>
    <w:lvl w:ilvl="0" w:tplc="4CCEDA98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4" w15:restartNumberingAfterBreak="0">
    <w:nsid w:val="3BD401DA"/>
    <w:multiLevelType w:val="hybridMultilevel"/>
    <w:tmpl w:val="01DA6AFC"/>
    <w:lvl w:ilvl="0" w:tplc="FFFFFFFF">
      <w:start w:val="1"/>
      <w:numFmt w:val="hebrew1"/>
      <w:lvlText w:val="%1."/>
      <w:lvlJc w:val="center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D1C7E"/>
    <w:multiLevelType w:val="hybridMultilevel"/>
    <w:tmpl w:val="56EC1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D53DA"/>
    <w:multiLevelType w:val="hybridMultilevel"/>
    <w:tmpl w:val="E760F0E0"/>
    <w:lvl w:ilvl="0" w:tplc="628C20A6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7" w15:restartNumberingAfterBreak="0">
    <w:nsid w:val="43F95856"/>
    <w:multiLevelType w:val="hybridMultilevel"/>
    <w:tmpl w:val="8BB2B640"/>
    <w:lvl w:ilvl="0" w:tplc="7C1A6EFE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8" w15:restartNumberingAfterBreak="0">
    <w:nsid w:val="44715B82"/>
    <w:multiLevelType w:val="hybridMultilevel"/>
    <w:tmpl w:val="1E064D1E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AD0628"/>
    <w:multiLevelType w:val="hybridMultilevel"/>
    <w:tmpl w:val="7CBEE65A"/>
    <w:lvl w:ilvl="0" w:tplc="89C610D8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4A724315"/>
    <w:multiLevelType w:val="hybridMultilevel"/>
    <w:tmpl w:val="6CDA4DA2"/>
    <w:lvl w:ilvl="0" w:tplc="4DAE93BA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4A8D3EA6"/>
    <w:multiLevelType w:val="hybridMultilevel"/>
    <w:tmpl w:val="56E88174"/>
    <w:lvl w:ilvl="0" w:tplc="FFFFFFFF">
      <w:start w:val="1"/>
      <w:numFmt w:val="hebrew1"/>
      <w:lvlText w:val="%1."/>
      <w:lvlJc w:val="center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A20007"/>
    <w:multiLevelType w:val="hybridMultilevel"/>
    <w:tmpl w:val="6B169B78"/>
    <w:lvl w:ilvl="0" w:tplc="5ED6CF3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F2703"/>
    <w:multiLevelType w:val="hybridMultilevel"/>
    <w:tmpl w:val="FB4884DE"/>
    <w:lvl w:ilvl="0" w:tplc="FFFFFFFF">
      <w:start w:val="1"/>
      <w:numFmt w:val="hebrew1"/>
      <w:lvlText w:val="%1."/>
      <w:lvlJc w:val="center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07B37"/>
    <w:multiLevelType w:val="hybridMultilevel"/>
    <w:tmpl w:val="D680746C"/>
    <w:lvl w:ilvl="0" w:tplc="AD60C45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B7263"/>
    <w:multiLevelType w:val="hybridMultilevel"/>
    <w:tmpl w:val="C55AC5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9F45E9"/>
    <w:multiLevelType w:val="hybridMultilevel"/>
    <w:tmpl w:val="8F3458AA"/>
    <w:lvl w:ilvl="0" w:tplc="4C7C9B7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B7755"/>
    <w:multiLevelType w:val="hybridMultilevel"/>
    <w:tmpl w:val="6B169B78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6790C"/>
    <w:multiLevelType w:val="hybridMultilevel"/>
    <w:tmpl w:val="F9AC0132"/>
    <w:lvl w:ilvl="0" w:tplc="8D9AEA7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6B829E8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5726B64A">
      <w:start w:val="1"/>
      <w:numFmt w:val="hebrew1"/>
      <w:lvlText w:val="%3)"/>
      <w:lvlJc w:val="left"/>
      <w:pPr>
        <w:tabs>
          <w:tab w:val="num" w:pos="2406"/>
        </w:tabs>
        <w:ind w:left="240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9" w15:restartNumberingAfterBreak="0">
    <w:nsid w:val="617172CF"/>
    <w:multiLevelType w:val="hybridMultilevel"/>
    <w:tmpl w:val="8E6655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CB7E45"/>
    <w:multiLevelType w:val="hybridMultilevel"/>
    <w:tmpl w:val="FC641F92"/>
    <w:lvl w:ilvl="0" w:tplc="2980773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372551"/>
    <w:multiLevelType w:val="hybridMultilevel"/>
    <w:tmpl w:val="42261930"/>
    <w:lvl w:ilvl="0" w:tplc="10A02D90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 w15:restartNumberingAfterBreak="0">
    <w:nsid w:val="66435AA0"/>
    <w:multiLevelType w:val="hybridMultilevel"/>
    <w:tmpl w:val="023AEA6C"/>
    <w:lvl w:ilvl="0" w:tplc="8EAAACF0">
      <w:start w:val="1"/>
      <w:numFmt w:val="decimal"/>
      <w:lvlText w:val="%1)"/>
      <w:lvlJc w:val="left"/>
      <w:pPr>
        <w:ind w:left="122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941" w:hanging="360"/>
      </w:pPr>
    </w:lvl>
    <w:lvl w:ilvl="2" w:tplc="0409001B" w:tentative="1">
      <w:start w:val="1"/>
      <w:numFmt w:val="lowerRoman"/>
      <w:lvlText w:val="%3."/>
      <w:lvlJc w:val="right"/>
      <w:pPr>
        <w:ind w:left="2661" w:hanging="180"/>
      </w:pPr>
    </w:lvl>
    <w:lvl w:ilvl="3" w:tplc="0409000F" w:tentative="1">
      <w:start w:val="1"/>
      <w:numFmt w:val="decimal"/>
      <w:lvlText w:val="%4."/>
      <w:lvlJc w:val="left"/>
      <w:pPr>
        <w:ind w:left="3381" w:hanging="360"/>
      </w:pPr>
    </w:lvl>
    <w:lvl w:ilvl="4" w:tplc="04090019" w:tentative="1">
      <w:start w:val="1"/>
      <w:numFmt w:val="lowerLetter"/>
      <w:lvlText w:val="%5."/>
      <w:lvlJc w:val="left"/>
      <w:pPr>
        <w:ind w:left="4101" w:hanging="360"/>
      </w:pPr>
    </w:lvl>
    <w:lvl w:ilvl="5" w:tplc="0409001B" w:tentative="1">
      <w:start w:val="1"/>
      <w:numFmt w:val="lowerRoman"/>
      <w:lvlText w:val="%6."/>
      <w:lvlJc w:val="right"/>
      <w:pPr>
        <w:ind w:left="4821" w:hanging="180"/>
      </w:pPr>
    </w:lvl>
    <w:lvl w:ilvl="6" w:tplc="0409000F" w:tentative="1">
      <w:start w:val="1"/>
      <w:numFmt w:val="decimal"/>
      <w:lvlText w:val="%7."/>
      <w:lvlJc w:val="left"/>
      <w:pPr>
        <w:ind w:left="5541" w:hanging="360"/>
      </w:pPr>
    </w:lvl>
    <w:lvl w:ilvl="7" w:tplc="04090019" w:tentative="1">
      <w:start w:val="1"/>
      <w:numFmt w:val="lowerLetter"/>
      <w:lvlText w:val="%8."/>
      <w:lvlJc w:val="left"/>
      <w:pPr>
        <w:ind w:left="6261" w:hanging="360"/>
      </w:pPr>
    </w:lvl>
    <w:lvl w:ilvl="8" w:tplc="040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33" w15:restartNumberingAfterBreak="0">
    <w:nsid w:val="667E3205"/>
    <w:multiLevelType w:val="hybridMultilevel"/>
    <w:tmpl w:val="C320405C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E708F"/>
    <w:multiLevelType w:val="hybridMultilevel"/>
    <w:tmpl w:val="01DA6AFC"/>
    <w:lvl w:ilvl="0" w:tplc="FFFFFFFF">
      <w:start w:val="1"/>
      <w:numFmt w:val="hebrew1"/>
      <w:lvlText w:val="%1."/>
      <w:lvlJc w:val="center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C06CC"/>
    <w:multiLevelType w:val="hybridMultilevel"/>
    <w:tmpl w:val="C56C5F4C"/>
    <w:lvl w:ilvl="0" w:tplc="B6546D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AB789A"/>
    <w:multiLevelType w:val="hybridMultilevel"/>
    <w:tmpl w:val="5B2E46E0"/>
    <w:lvl w:ilvl="0" w:tplc="9B06AC1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ED71043"/>
    <w:multiLevelType w:val="hybridMultilevel"/>
    <w:tmpl w:val="E52680FE"/>
    <w:lvl w:ilvl="0" w:tplc="AFA4C0E6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8" w15:restartNumberingAfterBreak="0">
    <w:nsid w:val="6F531FBC"/>
    <w:multiLevelType w:val="hybridMultilevel"/>
    <w:tmpl w:val="C0EA8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454BE8"/>
    <w:multiLevelType w:val="hybridMultilevel"/>
    <w:tmpl w:val="C320405C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DE06C3"/>
    <w:multiLevelType w:val="hybridMultilevel"/>
    <w:tmpl w:val="3D7E6B88"/>
    <w:lvl w:ilvl="0" w:tplc="04090011">
      <w:start w:val="1"/>
      <w:numFmt w:val="decimal"/>
      <w:lvlText w:val="%1)"/>
      <w:lvlJc w:val="left"/>
      <w:pPr>
        <w:ind w:left="1221" w:hanging="360"/>
      </w:pPr>
    </w:lvl>
    <w:lvl w:ilvl="1" w:tplc="04090019" w:tentative="1">
      <w:start w:val="1"/>
      <w:numFmt w:val="lowerLetter"/>
      <w:lvlText w:val="%2."/>
      <w:lvlJc w:val="left"/>
      <w:pPr>
        <w:ind w:left="1941" w:hanging="360"/>
      </w:pPr>
    </w:lvl>
    <w:lvl w:ilvl="2" w:tplc="0409001B" w:tentative="1">
      <w:start w:val="1"/>
      <w:numFmt w:val="lowerRoman"/>
      <w:lvlText w:val="%3."/>
      <w:lvlJc w:val="right"/>
      <w:pPr>
        <w:ind w:left="2661" w:hanging="180"/>
      </w:pPr>
    </w:lvl>
    <w:lvl w:ilvl="3" w:tplc="0409000F" w:tentative="1">
      <w:start w:val="1"/>
      <w:numFmt w:val="decimal"/>
      <w:lvlText w:val="%4."/>
      <w:lvlJc w:val="left"/>
      <w:pPr>
        <w:ind w:left="3381" w:hanging="360"/>
      </w:pPr>
    </w:lvl>
    <w:lvl w:ilvl="4" w:tplc="04090019" w:tentative="1">
      <w:start w:val="1"/>
      <w:numFmt w:val="lowerLetter"/>
      <w:lvlText w:val="%5."/>
      <w:lvlJc w:val="left"/>
      <w:pPr>
        <w:ind w:left="4101" w:hanging="360"/>
      </w:pPr>
    </w:lvl>
    <w:lvl w:ilvl="5" w:tplc="0409001B" w:tentative="1">
      <w:start w:val="1"/>
      <w:numFmt w:val="lowerRoman"/>
      <w:lvlText w:val="%6."/>
      <w:lvlJc w:val="right"/>
      <w:pPr>
        <w:ind w:left="4821" w:hanging="180"/>
      </w:pPr>
    </w:lvl>
    <w:lvl w:ilvl="6" w:tplc="0409000F" w:tentative="1">
      <w:start w:val="1"/>
      <w:numFmt w:val="decimal"/>
      <w:lvlText w:val="%7."/>
      <w:lvlJc w:val="left"/>
      <w:pPr>
        <w:ind w:left="5541" w:hanging="360"/>
      </w:pPr>
    </w:lvl>
    <w:lvl w:ilvl="7" w:tplc="04090019" w:tentative="1">
      <w:start w:val="1"/>
      <w:numFmt w:val="lowerLetter"/>
      <w:lvlText w:val="%8."/>
      <w:lvlJc w:val="left"/>
      <w:pPr>
        <w:ind w:left="6261" w:hanging="360"/>
      </w:pPr>
    </w:lvl>
    <w:lvl w:ilvl="8" w:tplc="040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1" w15:restartNumberingAfterBreak="0">
    <w:nsid w:val="73B53BCE"/>
    <w:multiLevelType w:val="hybridMultilevel"/>
    <w:tmpl w:val="151AFFF0"/>
    <w:lvl w:ilvl="0" w:tplc="9C005414">
      <w:start w:val="1"/>
      <w:numFmt w:val="decimal"/>
      <w:lvlText w:val="%1)"/>
      <w:lvlJc w:val="left"/>
      <w:pPr>
        <w:ind w:left="8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2" w15:restartNumberingAfterBreak="0">
    <w:nsid w:val="78912157"/>
    <w:multiLevelType w:val="hybridMultilevel"/>
    <w:tmpl w:val="C320405C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97AA6"/>
    <w:multiLevelType w:val="hybridMultilevel"/>
    <w:tmpl w:val="42008294"/>
    <w:lvl w:ilvl="0" w:tplc="7D360320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177BC2"/>
    <w:multiLevelType w:val="hybridMultilevel"/>
    <w:tmpl w:val="F9E2E504"/>
    <w:lvl w:ilvl="0" w:tplc="76201C0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7625F6"/>
    <w:multiLevelType w:val="hybridMultilevel"/>
    <w:tmpl w:val="8F3458AA"/>
    <w:lvl w:ilvl="0" w:tplc="FFFFFFFF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230964">
    <w:abstractNumId w:val="11"/>
  </w:num>
  <w:num w:numId="2" w16cid:durableId="82841343">
    <w:abstractNumId w:val="28"/>
  </w:num>
  <w:num w:numId="3" w16cid:durableId="921065617">
    <w:abstractNumId w:val="20"/>
  </w:num>
  <w:num w:numId="4" w16cid:durableId="9838965">
    <w:abstractNumId w:val="19"/>
  </w:num>
  <w:num w:numId="5" w16cid:durableId="1755975284">
    <w:abstractNumId w:val="17"/>
  </w:num>
  <w:num w:numId="6" w16cid:durableId="35198732">
    <w:abstractNumId w:val="9"/>
  </w:num>
  <w:num w:numId="7" w16cid:durableId="2066638245">
    <w:abstractNumId w:val="16"/>
  </w:num>
  <w:num w:numId="8" w16cid:durableId="77017530">
    <w:abstractNumId w:val="40"/>
  </w:num>
  <w:num w:numId="9" w16cid:durableId="1434519808">
    <w:abstractNumId w:val="7"/>
  </w:num>
  <w:num w:numId="10" w16cid:durableId="1519347184">
    <w:abstractNumId w:val="37"/>
  </w:num>
  <w:num w:numId="11" w16cid:durableId="996111316">
    <w:abstractNumId w:val="31"/>
  </w:num>
  <w:num w:numId="12" w16cid:durableId="1030187581">
    <w:abstractNumId w:val="13"/>
  </w:num>
  <w:num w:numId="13" w16cid:durableId="1289042518">
    <w:abstractNumId w:val="29"/>
  </w:num>
  <w:num w:numId="14" w16cid:durableId="676661736">
    <w:abstractNumId w:val="41"/>
  </w:num>
  <w:num w:numId="15" w16cid:durableId="822551013">
    <w:abstractNumId w:val="44"/>
  </w:num>
  <w:num w:numId="16" w16cid:durableId="228807624">
    <w:abstractNumId w:val="0"/>
  </w:num>
  <w:num w:numId="17" w16cid:durableId="1954436808">
    <w:abstractNumId w:val="38"/>
  </w:num>
  <w:num w:numId="18" w16cid:durableId="2038002002">
    <w:abstractNumId w:val="36"/>
  </w:num>
  <w:num w:numId="19" w16cid:durableId="711078246">
    <w:abstractNumId w:val="5"/>
  </w:num>
  <w:num w:numId="20" w16cid:durableId="2044476855">
    <w:abstractNumId w:val="32"/>
  </w:num>
  <w:num w:numId="21" w16cid:durableId="65499515">
    <w:abstractNumId w:val="1"/>
  </w:num>
  <w:num w:numId="22" w16cid:durableId="112871334">
    <w:abstractNumId w:val="18"/>
  </w:num>
  <w:num w:numId="23" w16cid:durableId="1220484387">
    <w:abstractNumId w:val="6"/>
  </w:num>
  <w:num w:numId="24" w16cid:durableId="1555922177">
    <w:abstractNumId w:val="24"/>
  </w:num>
  <w:num w:numId="25" w16cid:durableId="1253513259">
    <w:abstractNumId w:val="23"/>
  </w:num>
  <w:num w:numId="26" w16cid:durableId="145823149">
    <w:abstractNumId w:val="43"/>
  </w:num>
  <w:num w:numId="27" w16cid:durableId="94255591">
    <w:abstractNumId w:val="8"/>
  </w:num>
  <w:num w:numId="28" w16cid:durableId="537477970">
    <w:abstractNumId w:val="25"/>
  </w:num>
  <w:num w:numId="29" w16cid:durableId="1504083468">
    <w:abstractNumId w:val="35"/>
  </w:num>
  <w:num w:numId="30" w16cid:durableId="53084383">
    <w:abstractNumId w:val="26"/>
  </w:num>
  <w:num w:numId="31" w16cid:durableId="13849988">
    <w:abstractNumId w:val="45"/>
  </w:num>
  <w:num w:numId="32" w16cid:durableId="1102990204">
    <w:abstractNumId w:val="2"/>
  </w:num>
  <w:num w:numId="33" w16cid:durableId="830298084">
    <w:abstractNumId w:val="30"/>
  </w:num>
  <w:num w:numId="34" w16cid:durableId="606304499">
    <w:abstractNumId w:val="12"/>
  </w:num>
  <w:num w:numId="35" w16cid:durableId="1126771478">
    <w:abstractNumId w:val="22"/>
  </w:num>
  <w:num w:numId="36" w16cid:durableId="1015571279">
    <w:abstractNumId w:val="27"/>
  </w:num>
  <w:num w:numId="37" w16cid:durableId="2010139271">
    <w:abstractNumId w:val="15"/>
  </w:num>
  <w:num w:numId="38" w16cid:durableId="809905747">
    <w:abstractNumId w:val="14"/>
  </w:num>
  <w:num w:numId="39" w16cid:durableId="2077363358">
    <w:abstractNumId w:val="34"/>
  </w:num>
  <w:num w:numId="40" w16cid:durableId="861288987">
    <w:abstractNumId w:val="10"/>
  </w:num>
  <w:num w:numId="41" w16cid:durableId="749933232">
    <w:abstractNumId w:val="33"/>
  </w:num>
  <w:num w:numId="42" w16cid:durableId="862865578">
    <w:abstractNumId w:val="42"/>
  </w:num>
  <w:num w:numId="43" w16cid:durableId="1371999815">
    <w:abstractNumId w:val="4"/>
  </w:num>
  <w:num w:numId="44" w16cid:durableId="1296327572">
    <w:abstractNumId w:val="39"/>
  </w:num>
  <w:num w:numId="45" w16cid:durableId="277220604">
    <w:abstractNumId w:val="3"/>
  </w:num>
  <w:num w:numId="46" w16cid:durableId="60092058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BD"/>
    <w:rsid w:val="0000003E"/>
    <w:rsid w:val="00005BF1"/>
    <w:rsid w:val="00010C5B"/>
    <w:rsid w:val="00011CDC"/>
    <w:rsid w:val="00012A22"/>
    <w:rsid w:val="000231B0"/>
    <w:rsid w:val="0003424D"/>
    <w:rsid w:val="00045146"/>
    <w:rsid w:val="00046976"/>
    <w:rsid w:val="000700C1"/>
    <w:rsid w:val="0007643E"/>
    <w:rsid w:val="00081F96"/>
    <w:rsid w:val="00083081"/>
    <w:rsid w:val="000A7FF0"/>
    <w:rsid w:val="000B76D5"/>
    <w:rsid w:val="000F1139"/>
    <w:rsid w:val="000F2A3D"/>
    <w:rsid w:val="000F49EF"/>
    <w:rsid w:val="000F6B52"/>
    <w:rsid w:val="00102DBA"/>
    <w:rsid w:val="001206EC"/>
    <w:rsid w:val="00133510"/>
    <w:rsid w:val="001372A6"/>
    <w:rsid w:val="00137932"/>
    <w:rsid w:val="00142912"/>
    <w:rsid w:val="0015289C"/>
    <w:rsid w:val="00154852"/>
    <w:rsid w:val="0016048D"/>
    <w:rsid w:val="00161049"/>
    <w:rsid w:val="00162A32"/>
    <w:rsid w:val="00165A5D"/>
    <w:rsid w:val="001718A4"/>
    <w:rsid w:val="0017320B"/>
    <w:rsid w:val="00187A99"/>
    <w:rsid w:val="00191737"/>
    <w:rsid w:val="001A304D"/>
    <w:rsid w:val="001B6EDA"/>
    <w:rsid w:val="001C5A1A"/>
    <w:rsid w:val="001D5026"/>
    <w:rsid w:val="001E0823"/>
    <w:rsid w:val="00222A25"/>
    <w:rsid w:val="00236782"/>
    <w:rsid w:val="00237E66"/>
    <w:rsid w:val="00240297"/>
    <w:rsid w:val="00257F3E"/>
    <w:rsid w:val="00263DCF"/>
    <w:rsid w:val="002758D9"/>
    <w:rsid w:val="00281865"/>
    <w:rsid w:val="00282CD2"/>
    <w:rsid w:val="002876DF"/>
    <w:rsid w:val="00290BA7"/>
    <w:rsid w:val="002B7757"/>
    <w:rsid w:val="002E0B53"/>
    <w:rsid w:val="002F0452"/>
    <w:rsid w:val="00303961"/>
    <w:rsid w:val="00306A2D"/>
    <w:rsid w:val="00312F31"/>
    <w:rsid w:val="00317298"/>
    <w:rsid w:val="0032729D"/>
    <w:rsid w:val="00342C47"/>
    <w:rsid w:val="00355039"/>
    <w:rsid w:val="00363627"/>
    <w:rsid w:val="00381834"/>
    <w:rsid w:val="00384E47"/>
    <w:rsid w:val="003A0DF3"/>
    <w:rsid w:val="003A1A13"/>
    <w:rsid w:val="003A2111"/>
    <w:rsid w:val="003C1EB6"/>
    <w:rsid w:val="003C245D"/>
    <w:rsid w:val="003D63F6"/>
    <w:rsid w:val="003E153F"/>
    <w:rsid w:val="003E2202"/>
    <w:rsid w:val="003E2DCB"/>
    <w:rsid w:val="003E791F"/>
    <w:rsid w:val="00402664"/>
    <w:rsid w:val="004049C3"/>
    <w:rsid w:val="00407E88"/>
    <w:rsid w:val="00426359"/>
    <w:rsid w:val="00431CF4"/>
    <w:rsid w:val="004323FD"/>
    <w:rsid w:val="004356C6"/>
    <w:rsid w:val="00447F3B"/>
    <w:rsid w:val="0046140D"/>
    <w:rsid w:val="00492BF0"/>
    <w:rsid w:val="00494096"/>
    <w:rsid w:val="00495B1E"/>
    <w:rsid w:val="004A35A7"/>
    <w:rsid w:val="004B7A0B"/>
    <w:rsid w:val="004C35D0"/>
    <w:rsid w:val="004C3AC7"/>
    <w:rsid w:val="004F4C5C"/>
    <w:rsid w:val="004F6657"/>
    <w:rsid w:val="005021F5"/>
    <w:rsid w:val="005043BD"/>
    <w:rsid w:val="00505225"/>
    <w:rsid w:val="005075E5"/>
    <w:rsid w:val="0052725E"/>
    <w:rsid w:val="00530D47"/>
    <w:rsid w:val="0053185E"/>
    <w:rsid w:val="00556853"/>
    <w:rsid w:val="00562FD4"/>
    <w:rsid w:val="005816FB"/>
    <w:rsid w:val="00581EB3"/>
    <w:rsid w:val="00584343"/>
    <w:rsid w:val="0058532A"/>
    <w:rsid w:val="00590891"/>
    <w:rsid w:val="00597B51"/>
    <w:rsid w:val="005B4C1D"/>
    <w:rsid w:val="005B72BA"/>
    <w:rsid w:val="005D289E"/>
    <w:rsid w:val="005D695A"/>
    <w:rsid w:val="005E0929"/>
    <w:rsid w:val="005E3027"/>
    <w:rsid w:val="005F0C76"/>
    <w:rsid w:val="005F2956"/>
    <w:rsid w:val="005F5C12"/>
    <w:rsid w:val="005F68ED"/>
    <w:rsid w:val="00613863"/>
    <w:rsid w:val="0062357F"/>
    <w:rsid w:val="006248AF"/>
    <w:rsid w:val="00637F4D"/>
    <w:rsid w:val="00656DA3"/>
    <w:rsid w:val="00661117"/>
    <w:rsid w:val="00664FA9"/>
    <w:rsid w:val="0067036B"/>
    <w:rsid w:val="006717D2"/>
    <w:rsid w:val="00675153"/>
    <w:rsid w:val="00680F0D"/>
    <w:rsid w:val="00694FA3"/>
    <w:rsid w:val="006A4326"/>
    <w:rsid w:val="006A73E0"/>
    <w:rsid w:val="006C6B2A"/>
    <w:rsid w:val="006D7923"/>
    <w:rsid w:val="006D7960"/>
    <w:rsid w:val="00700E21"/>
    <w:rsid w:val="00702103"/>
    <w:rsid w:val="007037D3"/>
    <w:rsid w:val="0072773C"/>
    <w:rsid w:val="0074425C"/>
    <w:rsid w:val="007464D7"/>
    <w:rsid w:val="00760996"/>
    <w:rsid w:val="0076213C"/>
    <w:rsid w:val="007725D7"/>
    <w:rsid w:val="00780139"/>
    <w:rsid w:val="0078682E"/>
    <w:rsid w:val="00786DCE"/>
    <w:rsid w:val="00786ED2"/>
    <w:rsid w:val="007C07C2"/>
    <w:rsid w:val="007C1FAF"/>
    <w:rsid w:val="007E20A8"/>
    <w:rsid w:val="007E4DEA"/>
    <w:rsid w:val="007E72A8"/>
    <w:rsid w:val="007F7E81"/>
    <w:rsid w:val="008143D2"/>
    <w:rsid w:val="00816983"/>
    <w:rsid w:val="00841B62"/>
    <w:rsid w:val="0084469E"/>
    <w:rsid w:val="00856537"/>
    <w:rsid w:val="008759F2"/>
    <w:rsid w:val="008840C3"/>
    <w:rsid w:val="00887BB9"/>
    <w:rsid w:val="00897480"/>
    <w:rsid w:val="00897A4E"/>
    <w:rsid w:val="008C12D0"/>
    <w:rsid w:val="008C27FF"/>
    <w:rsid w:val="008D5DAE"/>
    <w:rsid w:val="008D7780"/>
    <w:rsid w:val="008F7555"/>
    <w:rsid w:val="0090483C"/>
    <w:rsid w:val="00930E7D"/>
    <w:rsid w:val="00931654"/>
    <w:rsid w:val="00946953"/>
    <w:rsid w:val="0095273E"/>
    <w:rsid w:val="00961411"/>
    <w:rsid w:val="009655C5"/>
    <w:rsid w:val="0097030C"/>
    <w:rsid w:val="009736FD"/>
    <w:rsid w:val="00977B0F"/>
    <w:rsid w:val="009A7272"/>
    <w:rsid w:val="009B4C1A"/>
    <w:rsid w:val="009B5EA2"/>
    <w:rsid w:val="009C0F3B"/>
    <w:rsid w:val="009C379B"/>
    <w:rsid w:val="009D1704"/>
    <w:rsid w:val="009D64D7"/>
    <w:rsid w:val="009E016C"/>
    <w:rsid w:val="009E0868"/>
    <w:rsid w:val="009E2CD4"/>
    <w:rsid w:val="009E53F1"/>
    <w:rsid w:val="009E7B54"/>
    <w:rsid w:val="009F17F5"/>
    <w:rsid w:val="009F4388"/>
    <w:rsid w:val="009F6CBE"/>
    <w:rsid w:val="00A01981"/>
    <w:rsid w:val="00A0543A"/>
    <w:rsid w:val="00A35470"/>
    <w:rsid w:val="00A37E29"/>
    <w:rsid w:val="00A5446D"/>
    <w:rsid w:val="00A604BE"/>
    <w:rsid w:val="00A63229"/>
    <w:rsid w:val="00A67941"/>
    <w:rsid w:val="00A70741"/>
    <w:rsid w:val="00A771F8"/>
    <w:rsid w:val="00AA548D"/>
    <w:rsid w:val="00AA704E"/>
    <w:rsid w:val="00AC4132"/>
    <w:rsid w:val="00AD40E2"/>
    <w:rsid w:val="00AE12D7"/>
    <w:rsid w:val="00AE2964"/>
    <w:rsid w:val="00AE359D"/>
    <w:rsid w:val="00AF4F4A"/>
    <w:rsid w:val="00AF7BC6"/>
    <w:rsid w:val="00B01474"/>
    <w:rsid w:val="00B03222"/>
    <w:rsid w:val="00B10676"/>
    <w:rsid w:val="00B13A42"/>
    <w:rsid w:val="00B2189B"/>
    <w:rsid w:val="00B371D1"/>
    <w:rsid w:val="00B453AD"/>
    <w:rsid w:val="00B543F8"/>
    <w:rsid w:val="00B66BCF"/>
    <w:rsid w:val="00B73F43"/>
    <w:rsid w:val="00B75393"/>
    <w:rsid w:val="00B7544A"/>
    <w:rsid w:val="00B77F5A"/>
    <w:rsid w:val="00BA17BA"/>
    <w:rsid w:val="00BA25C3"/>
    <w:rsid w:val="00BA67D8"/>
    <w:rsid w:val="00BB1A06"/>
    <w:rsid w:val="00BB2F4C"/>
    <w:rsid w:val="00BB7A09"/>
    <w:rsid w:val="00BC4A5F"/>
    <w:rsid w:val="00BC511C"/>
    <w:rsid w:val="00BD1771"/>
    <w:rsid w:val="00BD4902"/>
    <w:rsid w:val="00BE4AE9"/>
    <w:rsid w:val="00BE5F17"/>
    <w:rsid w:val="00C02E84"/>
    <w:rsid w:val="00C077D2"/>
    <w:rsid w:val="00C10BB0"/>
    <w:rsid w:val="00C1189A"/>
    <w:rsid w:val="00C141E8"/>
    <w:rsid w:val="00C31B87"/>
    <w:rsid w:val="00C3526A"/>
    <w:rsid w:val="00C36FE1"/>
    <w:rsid w:val="00C40065"/>
    <w:rsid w:val="00C41F98"/>
    <w:rsid w:val="00C4228B"/>
    <w:rsid w:val="00C50F7D"/>
    <w:rsid w:val="00C71589"/>
    <w:rsid w:val="00C80B6A"/>
    <w:rsid w:val="00C94BE9"/>
    <w:rsid w:val="00CA7584"/>
    <w:rsid w:val="00CD56CC"/>
    <w:rsid w:val="00CE0AC8"/>
    <w:rsid w:val="00D106A8"/>
    <w:rsid w:val="00D11A93"/>
    <w:rsid w:val="00D21D5B"/>
    <w:rsid w:val="00D318AF"/>
    <w:rsid w:val="00D33D20"/>
    <w:rsid w:val="00D360FE"/>
    <w:rsid w:val="00D5047B"/>
    <w:rsid w:val="00D63604"/>
    <w:rsid w:val="00DA6E63"/>
    <w:rsid w:val="00DB50CD"/>
    <w:rsid w:val="00DC20FA"/>
    <w:rsid w:val="00DC5D90"/>
    <w:rsid w:val="00DE4E90"/>
    <w:rsid w:val="00DF55C1"/>
    <w:rsid w:val="00DF5FE3"/>
    <w:rsid w:val="00E10231"/>
    <w:rsid w:val="00E1179A"/>
    <w:rsid w:val="00E21178"/>
    <w:rsid w:val="00E247D7"/>
    <w:rsid w:val="00E33052"/>
    <w:rsid w:val="00E4668B"/>
    <w:rsid w:val="00E57BFA"/>
    <w:rsid w:val="00E60305"/>
    <w:rsid w:val="00E646B7"/>
    <w:rsid w:val="00E7188E"/>
    <w:rsid w:val="00E772B3"/>
    <w:rsid w:val="00E80255"/>
    <w:rsid w:val="00E81F59"/>
    <w:rsid w:val="00E91A46"/>
    <w:rsid w:val="00E92A1C"/>
    <w:rsid w:val="00E94322"/>
    <w:rsid w:val="00E9676B"/>
    <w:rsid w:val="00EA0AF6"/>
    <w:rsid w:val="00EA7E51"/>
    <w:rsid w:val="00EB0421"/>
    <w:rsid w:val="00EB73FB"/>
    <w:rsid w:val="00EB7E55"/>
    <w:rsid w:val="00ED5FE6"/>
    <w:rsid w:val="00EF0A20"/>
    <w:rsid w:val="00EF74DD"/>
    <w:rsid w:val="00F016DF"/>
    <w:rsid w:val="00F15F6F"/>
    <w:rsid w:val="00F17A08"/>
    <w:rsid w:val="00F24E9F"/>
    <w:rsid w:val="00F31399"/>
    <w:rsid w:val="00F36051"/>
    <w:rsid w:val="00F51770"/>
    <w:rsid w:val="00F51F03"/>
    <w:rsid w:val="00F64742"/>
    <w:rsid w:val="00F8231F"/>
    <w:rsid w:val="00F86A68"/>
    <w:rsid w:val="00F87C71"/>
    <w:rsid w:val="00F90023"/>
    <w:rsid w:val="00FB207B"/>
    <w:rsid w:val="00FB37E4"/>
    <w:rsid w:val="00FB4CB1"/>
    <w:rsid w:val="00FC6683"/>
    <w:rsid w:val="00FD5025"/>
    <w:rsid w:val="00FE3647"/>
    <w:rsid w:val="00FF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60CDA8"/>
  <w15:docId w15:val="{3FE3E400-D58C-44C0-8437-4DE065E7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37F4D"/>
    <w:pPr>
      <w:bidi/>
      <w:spacing w:after="0" w:line="240" w:lineRule="auto"/>
    </w:pPr>
    <w:rPr>
      <w:rFonts w:ascii="Times New Roman" w:eastAsia="Times New Roman" w:hAnsi="Times New Roman" w:cs="FrankRuehl"/>
      <w:sz w:val="20"/>
      <w:szCs w:val="28"/>
    </w:rPr>
  </w:style>
  <w:style w:type="paragraph" w:styleId="1">
    <w:name w:val="heading 1"/>
    <w:basedOn w:val="a0"/>
    <w:next w:val="a0"/>
    <w:link w:val="10"/>
    <w:qFormat/>
    <w:rsid w:val="005043BD"/>
    <w:pPr>
      <w:keepNext/>
      <w:pBdr>
        <w:top w:val="single" w:sz="24" w:space="1" w:color="00FFFF" w:shadow="1"/>
        <w:left w:val="single" w:sz="24" w:space="1" w:color="00FFFF" w:shadow="1"/>
        <w:bottom w:val="single" w:sz="24" w:space="1" w:color="00FFFF" w:shadow="1"/>
        <w:right w:val="single" w:sz="24" w:space="1" w:color="00FFFF" w:shadow="1"/>
      </w:pBdr>
      <w:shd w:val="pct10" w:color="auto" w:fill="FFFFFF"/>
      <w:jc w:val="center"/>
      <w:outlineLvl w:val="0"/>
    </w:pPr>
    <w:rPr>
      <w:rFonts w:ascii="David" w:hAnsi="David" w:cs="David"/>
      <w:sz w:val="28"/>
      <w:szCs w:val="48"/>
    </w:rPr>
  </w:style>
  <w:style w:type="paragraph" w:styleId="2">
    <w:name w:val="heading 2"/>
    <w:basedOn w:val="a0"/>
    <w:next w:val="a0"/>
    <w:link w:val="20"/>
    <w:qFormat/>
    <w:rsid w:val="0095273E"/>
    <w:pPr>
      <w:keepNext/>
      <w:outlineLvl w:val="1"/>
    </w:pPr>
  </w:style>
  <w:style w:type="paragraph" w:styleId="3">
    <w:name w:val="heading 3"/>
    <w:basedOn w:val="a0"/>
    <w:next w:val="a0"/>
    <w:link w:val="30"/>
    <w:qFormat/>
    <w:rsid w:val="005043BD"/>
    <w:pPr>
      <w:keepNext/>
      <w:pBdr>
        <w:top w:val="single" w:sz="24" w:space="1" w:color="00FFFF" w:shadow="1"/>
        <w:left w:val="single" w:sz="24" w:space="1" w:color="00FFFF" w:shadow="1"/>
        <w:bottom w:val="single" w:sz="24" w:space="1" w:color="00FFFF" w:shadow="1"/>
        <w:right w:val="single" w:sz="24" w:space="1" w:color="00FFFF" w:shadow="1"/>
      </w:pBdr>
      <w:shd w:val="pct10" w:color="auto" w:fill="FFFFFF"/>
      <w:jc w:val="center"/>
      <w:outlineLvl w:val="2"/>
    </w:pPr>
    <w:rPr>
      <w:rFonts w:ascii="David" w:hAnsi="David" w:cs="David"/>
      <w:b/>
      <w:bCs/>
      <w:sz w:val="28"/>
      <w:szCs w:val="36"/>
    </w:rPr>
  </w:style>
  <w:style w:type="paragraph" w:styleId="4">
    <w:name w:val="heading 4"/>
    <w:basedOn w:val="a0"/>
    <w:next w:val="a0"/>
    <w:link w:val="40"/>
    <w:qFormat/>
    <w:rsid w:val="0095273E"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0"/>
    <w:next w:val="a0"/>
    <w:link w:val="50"/>
    <w:qFormat/>
    <w:rsid w:val="0095273E"/>
    <w:pPr>
      <w:keepNext/>
      <w:ind w:left="3071" w:hanging="3071"/>
      <w:jc w:val="center"/>
      <w:outlineLvl w:val="4"/>
    </w:pPr>
    <w:rPr>
      <w:b/>
      <w:bCs/>
      <w:u w:val="single"/>
    </w:rPr>
  </w:style>
  <w:style w:type="paragraph" w:styleId="6">
    <w:name w:val="heading 6"/>
    <w:basedOn w:val="a0"/>
    <w:next w:val="a0"/>
    <w:link w:val="60"/>
    <w:qFormat/>
    <w:rsid w:val="005043BD"/>
    <w:pPr>
      <w:keepNext/>
      <w:jc w:val="both"/>
      <w:outlineLvl w:val="5"/>
    </w:pPr>
    <w:rPr>
      <w:rFonts w:ascii="David" w:hAnsi="David" w:cs="David"/>
      <w:b/>
      <w:bCs/>
      <w:sz w:val="28"/>
    </w:rPr>
  </w:style>
  <w:style w:type="paragraph" w:styleId="7">
    <w:name w:val="heading 7"/>
    <w:basedOn w:val="a0"/>
    <w:next w:val="a0"/>
    <w:link w:val="70"/>
    <w:qFormat/>
    <w:rsid w:val="005043BD"/>
    <w:pPr>
      <w:keepNext/>
      <w:jc w:val="center"/>
      <w:outlineLvl w:val="6"/>
    </w:pPr>
    <w:rPr>
      <w:rFonts w:ascii="David" w:hAnsi="David" w:cs="David"/>
      <w:b/>
      <w:bCs/>
      <w:sz w:val="28"/>
    </w:rPr>
  </w:style>
  <w:style w:type="paragraph" w:styleId="8">
    <w:name w:val="heading 8"/>
    <w:basedOn w:val="a0"/>
    <w:next w:val="a0"/>
    <w:link w:val="80"/>
    <w:qFormat/>
    <w:rsid w:val="005043BD"/>
    <w:pPr>
      <w:keepNext/>
      <w:jc w:val="center"/>
      <w:outlineLvl w:val="7"/>
    </w:pPr>
    <w:rPr>
      <w:rFonts w:ascii="David" w:hAnsi="David" w:cs="David"/>
      <w:b/>
      <w:bCs/>
      <w:sz w:val="28"/>
    </w:rPr>
  </w:style>
  <w:style w:type="paragraph" w:styleId="9">
    <w:name w:val="heading 9"/>
    <w:basedOn w:val="a0"/>
    <w:next w:val="a0"/>
    <w:link w:val="90"/>
    <w:qFormat/>
    <w:rsid w:val="005043BD"/>
    <w:pPr>
      <w:keepNext/>
      <w:outlineLvl w:val="8"/>
    </w:pPr>
    <w:rPr>
      <w:rFonts w:ascii="David" w:hAnsi="David" w:cs="David"/>
      <w:b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637F4D"/>
    <w:pPr>
      <w:tabs>
        <w:tab w:val="center" w:pos="4153"/>
        <w:tab w:val="right" w:pos="8306"/>
      </w:tabs>
    </w:pPr>
    <w:rPr>
      <w:szCs w:val="20"/>
    </w:rPr>
  </w:style>
  <w:style w:type="character" w:customStyle="1" w:styleId="a5">
    <w:name w:val="כותרת עליונה תו"/>
    <w:basedOn w:val="a1"/>
    <w:link w:val="a4"/>
    <w:rsid w:val="00637F4D"/>
    <w:rPr>
      <w:rFonts w:ascii="Times New Roman" w:eastAsia="Times New Roman" w:hAnsi="Times New Roman" w:cs="FrankRuehl"/>
      <w:sz w:val="20"/>
      <w:szCs w:val="20"/>
    </w:rPr>
  </w:style>
  <w:style w:type="paragraph" w:styleId="a6">
    <w:name w:val="footer"/>
    <w:aliases w:val=" תו,תו"/>
    <w:basedOn w:val="a0"/>
    <w:link w:val="a7"/>
    <w:rsid w:val="00637F4D"/>
    <w:pPr>
      <w:tabs>
        <w:tab w:val="center" w:pos="4153"/>
        <w:tab w:val="right" w:pos="8306"/>
      </w:tabs>
    </w:pPr>
    <w:rPr>
      <w:szCs w:val="20"/>
    </w:rPr>
  </w:style>
  <w:style w:type="character" w:customStyle="1" w:styleId="a7">
    <w:name w:val="כותרת תחתונה תו"/>
    <w:aliases w:val=" תו תו,תו תו"/>
    <w:basedOn w:val="a1"/>
    <w:link w:val="a6"/>
    <w:rsid w:val="00637F4D"/>
    <w:rPr>
      <w:rFonts w:ascii="Times New Roman" w:eastAsia="Times New Roman" w:hAnsi="Times New Roman" w:cs="FrankRuehl"/>
      <w:sz w:val="20"/>
      <w:szCs w:val="20"/>
    </w:rPr>
  </w:style>
  <w:style w:type="character" w:styleId="a8">
    <w:name w:val="page number"/>
    <w:basedOn w:val="a1"/>
    <w:rsid w:val="00637F4D"/>
  </w:style>
  <w:style w:type="character" w:styleId="Hyperlink">
    <w:name w:val="Hyperlink"/>
    <w:basedOn w:val="a1"/>
    <w:uiPriority w:val="99"/>
    <w:unhideWhenUsed/>
    <w:rsid w:val="00BB7A09"/>
    <w:rPr>
      <w:color w:val="0000FF" w:themeColor="hyperlink"/>
      <w:u w:val="single"/>
    </w:rPr>
  </w:style>
  <w:style w:type="character" w:customStyle="1" w:styleId="11">
    <w:name w:val="אזכור לא מזוהה1"/>
    <w:basedOn w:val="a1"/>
    <w:uiPriority w:val="99"/>
    <w:semiHidden/>
    <w:unhideWhenUsed/>
    <w:rsid w:val="00E57BFA"/>
    <w:rPr>
      <w:color w:val="808080"/>
      <w:shd w:val="clear" w:color="auto" w:fill="E6E6E6"/>
    </w:rPr>
  </w:style>
  <w:style w:type="paragraph" w:styleId="a9">
    <w:name w:val="Balloon Text"/>
    <w:basedOn w:val="a0"/>
    <w:link w:val="aa"/>
    <w:unhideWhenUsed/>
    <w:rsid w:val="009C0F3B"/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1"/>
    <w:link w:val="a9"/>
    <w:rsid w:val="009C0F3B"/>
    <w:rPr>
      <w:rFonts w:ascii="Tahoma" w:eastAsia="Times New Roman" w:hAnsi="Tahoma" w:cs="Tahoma"/>
      <w:sz w:val="16"/>
      <w:szCs w:val="16"/>
    </w:rPr>
  </w:style>
  <w:style w:type="character" w:customStyle="1" w:styleId="21">
    <w:name w:val="אזכור לא מזוהה2"/>
    <w:basedOn w:val="a1"/>
    <w:uiPriority w:val="99"/>
    <w:semiHidden/>
    <w:unhideWhenUsed/>
    <w:rsid w:val="005D289E"/>
    <w:rPr>
      <w:color w:val="605E5C"/>
      <w:shd w:val="clear" w:color="auto" w:fill="E1DFDD"/>
    </w:rPr>
  </w:style>
  <w:style w:type="paragraph" w:styleId="ab">
    <w:name w:val="List Paragraph"/>
    <w:basedOn w:val="a0"/>
    <w:uiPriority w:val="34"/>
    <w:qFormat/>
    <w:rsid w:val="00F51F03"/>
    <w:pPr>
      <w:ind w:left="720"/>
      <w:contextualSpacing/>
    </w:pPr>
  </w:style>
  <w:style w:type="character" w:customStyle="1" w:styleId="31">
    <w:name w:val="אזכור לא מזוהה3"/>
    <w:basedOn w:val="a1"/>
    <w:uiPriority w:val="99"/>
    <w:semiHidden/>
    <w:unhideWhenUsed/>
    <w:rsid w:val="00584343"/>
    <w:rPr>
      <w:color w:val="605E5C"/>
      <w:shd w:val="clear" w:color="auto" w:fill="E1DFDD"/>
    </w:rPr>
  </w:style>
  <w:style w:type="table" w:styleId="ac">
    <w:name w:val="Table Grid"/>
    <w:basedOn w:val="a2"/>
    <w:rsid w:val="0058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אזכור לא מזוהה4"/>
    <w:basedOn w:val="a1"/>
    <w:uiPriority w:val="99"/>
    <w:semiHidden/>
    <w:unhideWhenUsed/>
    <w:rsid w:val="0032729D"/>
    <w:rPr>
      <w:color w:val="605E5C"/>
      <w:shd w:val="clear" w:color="auto" w:fill="E1DFDD"/>
    </w:rPr>
  </w:style>
  <w:style w:type="character" w:customStyle="1" w:styleId="20">
    <w:name w:val="כותרת 2 תו"/>
    <w:basedOn w:val="a1"/>
    <w:link w:val="2"/>
    <w:rsid w:val="0095273E"/>
    <w:rPr>
      <w:rFonts w:ascii="Times New Roman" w:eastAsia="Times New Roman" w:hAnsi="Times New Roman" w:cs="FrankRuehl"/>
      <w:sz w:val="20"/>
      <w:szCs w:val="28"/>
    </w:rPr>
  </w:style>
  <w:style w:type="character" w:customStyle="1" w:styleId="40">
    <w:name w:val="כותרת 4 תו"/>
    <w:basedOn w:val="a1"/>
    <w:link w:val="4"/>
    <w:rsid w:val="0095273E"/>
    <w:rPr>
      <w:rFonts w:ascii="Times New Roman" w:eastAsia="Times New Roman" w:hAnsi="Times New Roman" w:cs="FrankRuehl"/>
      <w:b/>
      <w:bCs/>
      <w:sz w:val="20"/>
      <w:szCs w:val="28"/>
      <w:u w:val="single"/>
    </w:rPr>
  </w:style>
  <w:style w:type="character" w:customStyle="1" w:styleId="50">
    <w:name w:val="כותרת 5 תו"/>
    <w:basedOn w:val="a1"/>
    <w:link w:val="5"/>
    <w:rsid w:val="0095273E"/>
    <w:rPr>
      <w:rFonts w:ascii="Times New Roman" w:eastAsia="Times New Roman" w:hAnsi="Times New Roman" w:cs="FrankRuehl"/>
      <w:b/>
      <w:bCs/>
      <w:sz w:val="20"/>
      <w:szCs w:val="28"/>
      <w:u w:val="single"/>
    </w:rPr>
  </w:style>
  <w:style w:type="character" w:styleId="ad">
    <w:name w:val="Unresolved Mention"/>
    <w:basedOn w:val="a1"/>
    <w:uiPriority w:val="99"/>
    <w:semiHidden/>
    <w:unhideWhenUsed/>
    <w:rsid w:val="00530D47"/>
    <w:rPr>
      <w:color w:val="605E5C"/>
      <w:shd w:val="clear" w:color="auto" w:fill="E1DFDD"/>
    </w:rPr>
  </w:style>
  <w:style w:type="table" w:customStyle="1" w:styleId="12">
    <w:name w:val="רשת טבלה1"/>
    <w:basedOn w:val="a2"/>
    <w:next w:val="ac"/>
    <w:rsid w:val="0050522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1"/>
    <w:link w:val="1"/>
    <w:rsid w:val="005043BD"/>
    <w:rPr>
      <w:rFonts w:ascii="David" w:eastAsia="Times New Roman" w:hAnsi="David" w:cs="David"/>
      <w:sz w:val="28"/>
      <w:szCs w:val="48"/>
      <w:shd w:val="pct10" w:color="auto" w:fill="FFFFFF"/>
    </w:rPr>
  </w:style>
  <w:style w:type="character" w:customStyle="1" w:styleId="30">
    <w:name w:val="כותרת 3 תו"/>
    <w:basedOn w:val="a1"/>
    <w:link w:val="3"/>
    <w:rsid w:val="005043BD"/>
    <w:rPr>
      <w:rFonts w:ascii="David" w:eastAsia="Times New Roman" w:hAnsi="David" w:cs="David"/>
      <w:b/>
      <w:bCs/>
      <w:sz w:val="28"/>
      <w:szCs w:val="36"/>
      <w:shd w:val="pct10" w:color="auto" w:fill="FFFFFF"/>
    </w:rPr>
  </w:style>
  <w:style w:type="character" w:customStyle="1" w:styleId="60">
    <w:name w:val="כותרת 6 תו"/>
    <w:basedOn w:val="a1"/>
    <w:link w:val="6"/>
    <w:rsid w:val="005043BD"/>
    <w:rPr>
      <w:rFonts w:ascii="David" w:eastAsia="Times New Roman" w:hAnsi="David" w:cs="David"/>
      <w:b/>
      <w:bCs/>
      <w:sz w:val="28"/>
      <w:szCs w:val="28"/>
    </w:rPr>
  </w:style>
  <w:style w:type="character" w:customStyle="1" w:styleId="70">
    <w:name w:val="כותרת 7 תו"/>
    <w:basedOn w:val="a1"/>
    <w:link w:val="7"/>
    <w:rsid w:val="005043BD"/>
    <w:rPr>
      <w:rFonts w:ascii="David" w:eastAsia="Times New Roman" w:hAnsi="David" w:cs="David"/>
      <w:b/>
      <w:bCs/>
      <w:sz w:val="28"/>
      <w:szCs w:val="28"/>
    </w:rPr>
  </w:style>
  <w:style w:type="character" w:customStyle="1" w:styleId="80">
    <w:name w:val="כותרת 8 תו"/>
    <w:basedOn w:val="a1"/>
    <w:link w:val="8"/>
    <w:rsid w:val="005043BD"/>
    <w:rPr>
      <w:rFonts w:ascii="David" w:eastAsia="Times New Roman" w:hAnsi="David" w:cs="David"/>
      <w:b/>
      <w:bCs/>
      <w:sz w:val="28"/>
      <w:szCs w:val="28"/>
    </w:rPr>
  </w:style>
  <w:style w:type="character" w:customStyle="1" w:styleId="90">
    <w:name w:val="כותרת 9 תו"/>
    <w:basedOn w:val="a1"/>
    <w:link w:val="9"/>
    <w:rsid w:val="005043BD"/>
    <w:rPr>
      <w:rFonts w:ascii="David" w:eastAsia="Times New Roman" w:hAnsi="David" w:cs="David"/>
      <w:b/>
      <w:bCs/>
      <w:sz w:val="28"/>
      <w:szCs w:val="28"/>
    </w:rPr>
  </w:style>
  <w:style w:type="numbering" w:customStyle="1" w:styleId="13">
    <w:name w:val="ללא רשימה1"/>
    <w:next w:val="a3"/>
    <w:uiPriority w:val="99"/>
    <w:semiHidden/>
    <w:unhideWhenUsed/>
    <w:rsid w:val="005043BD"/>
  </w:style>
  <w:style w:type="paragraph" w:styleId="ae">
    <w:name w:val="Body Text Indent"/>
    <w:basedOn w:val="a0"/>
    <w:link w:val="af"/>
    <w:rsid w:val="005043BD"/>
    <w:pPr>
      <w:jc w:val="both"/>
    </w:pPr>
    <w:rPr>
      <w:rFonts w:ascii="David" w:hAnsi="David" w:cs="David"/>
      <w:sz w:val="28"/>
      <w:szCs w:val="24"/>
    </w:rPr>
  </w:style>
  <w:style w:type="character" w:customStyle="1" w:styleId="af">
    <w:name w:val="כניסה בגוף טקסט תו"/>
    <w:basedOn w:val="a1"/>
    <w:link w:val="ae"/>
    <w:rsid w:val="005043BD"/>
    <w:rPr>
      <w:rFonts w:ascii="David" w:eastAsia="Times New Roman" w:hAnsi="David" w:cs="David"/>
      <w:sz w:val="28"/>
      <w:szCs w:val="24"/>
    </w:rPr>
  </w:style>
  <w:style w:type="paragraph" w:styleId="af0">
    <w:name w:val="Block Text"/>
    <w:basedOn w:val="a0"/>
    <w:rsid w:val="005043BD"/>
    <w:pPr>
      <w:pBdr>
        <w:top w:val="double" w:sz="4" w:space="1" w:color="auto" w:shadow="1"/>
        <w:left w:val="double" w:sz="4" w:space="4" w:color="auto" w:shadow="1"/>
        <w:bottom w:val="double" w:sz="4" w:space="0" w:color="auto" w:shadow="1"/>
        <w:right w:val="double" w:sz="4" w:space="4" w:color="auto" w:shadow="1"/>
      </w:pBdr>
      <w:ind w:left="60"/>
      <w:jc w:val="both"/>
    </w:pPr>
    <w:rPr>
      <w:rFonts w:ascii="David" w:hAnsi="David" w:cs="David"/>
      <w:sz w:val="28"/>
    </w:rPr>
  </w:style>
  <w:style w:type="paragraph" w:styleId="af1">
    <w:name w:val="Body Text"/>
    <w:basedOn w:val="a0"/>
    <w:link w:val="af2"/>
    <w:rsid w:val="005043BD"/>
    <w:rPr>
      <w:rFonts w:ascii="David" w:hAnsi="David" w:cs="David"/>
      <w:b/>
      <w:bCs/>
      <w:sz w:val="28"/>
    </w:rPr>
  </w:style>
  <w:style w:type="character" w:customStyle="1" w:styleId="af2">
    <w:name w:val="גוף טקסט תו"/>
    <w:basedOn w:val="a1"/>
    <w:link w:val="af1"/>
    <w:rsid w:val="005043BD"/>
    <w:rPr>
      <w:rFonts w:ascii="David" w:eastAsia="Times New Roman" w:hAnsi="David" w:cs="David"/>
      <w:b/>
      <w:bCs/>
      <w:sz w:val="28"/>
      <w:szCs w:val="28"/>
    </w:rPr>
  </w:style>
  <w:style w:type="table" w:customStyle="1" w:styleId="14">
    <w:name w:val="ללא1"/>
    <w:basedOn w:val="a2"/>
    <w:next w:val="ac"/>
    <w:rsid w:val="005043BD"/>
    <w:pPr>
      <w:bidi/>
      <w:spacing w:after="0" w:line="240" w:lineRule="auto"/>
    </w:pPr>
    <w:rPr>
      <w:rFonts w:ascii="David" w:eastAsia="Times New Roman" w:hAnsi="David" w:cs="Miriam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18b1">
    <w:name w:val="f18b1"/>
    <w:basedOn w:val="a1"/>
    <w:rsid w:val="005043BD"/>
    <w:rPr>
      <w:rFonts w:ascii="Arial" w:hAnsi="Arial" w:cs="Arial" w:hint="default"/>
      <w:b/>
      <w:bCs/>
      <w:sz w:val="27"/>
      <w:szCs w:val="27"/>
    </w:rPr>
  </w:style>
  <w:style w:type="character" w:customStyle="1" w:styleId="f12b1">
    <w:name w:val="f12b1"/>
    <w:basedOn w:val="a1"/>
    <w:rsid w:val="005043BD"/>
    <w:rPr>
      <w:rFonts w:ascii="Arial" w:hAnsi="Arial" w:cs="Arial" w:hint="default"/>
      <w:b/>
      <w:bCs/>
      <w:sz w:val="18"/>
      <w:szCs w:val="18"/>
    </w:rPr>
  </w:style>
  <w:style w:type="character" w:customStyle="1" w:styleId="f111">
    <w:name w:val="f111"/>
    <w:basedOn w:val="a1"/>
    <w:rsid w:val="005043BD"/>
    <w:rPr>
      <w:rFonts w:ascii="Arial" w:hAnsi="Arial" w:cs="Arial" w:hint="default"/>
      <w:sz w:val="17"/>
      <w:szCs w:val="17"/>
    </w:rPr>
  </w:style>
  <w:style w:type="character" w:customStyle="1" w:styleId="f101">
    <w:name w:val="f101"/>
    <w:basedOn w:val="a1"/>
    <w:rsid w:val="005043BD"/>
    <w:rPr>
      <w:rFonts w:ascii="Arial" w:hAnsi="Arial" w:cs="Arial" w:hint="default"/>
      <w:sz w:val="14"/>
      <w:szCs w:val="14"/>
    </w:rPr>
  </w:style>
  <w:style w:type="character" w:customStyle="1" w:styleId="f141">
    <w:name w:val="f141"/>
    <w:basedOn w:val="a1"/>
    <w:rsid w:val="005043BD"/>
    <w:rPr>
      <w:rFonts w:ascii="Arial" w:hAnsi="Arial" w:cs="Arial" w:hint="default"/>
      <w:sz w:val="21"/>
      <w:szCs w:val="21"/>
    </w:rPr>
  </w:style>
  <w:style w:type="character" w:customStyle="1" w:styleId="f14b1">
    <w:name w:val="f14b1"/>
    <w:basedOn w:val="a1"/>
    <w:rsid w:val="005043BD"/>
    <w:rPr>
      <w:rFonts w:ascii="Arial" w:hAnsi="Arial" w:cs="Arial" w:hint="default"/>
      <w:b/>
      <w:bCs/>
      <w:sz w:val="21"/>
      <w:szCs w:val="21"/>
    </w:rPr>
  </w:style>
  <w:style w:type="paragraph" w:customStyle="1" w:styleId="a">
    <w:name w:val="ממוספר"/>
    <w:basedOn w:val="a0"/>
    <w:rsid w:val="005043BD"/>
    <w:pPr>
      <w:numPr>
        <w:numId w:val="21"/>
      </w:numPr>
      <w:spacing w:line="360" w:lineRule="auto"/>
    </w:pPr>
    <w:rPr>
      <w:rFonts w:ascii="David" w:hAnsi="David" w:cs="David"/>
      <w:snapToGrid w:val="0"/>
      <w:sz w:val="22"/>
      <w:szCs w:val="24"/>
    </w:rPr>
  </w:style>
  <w:style w:type="paragraph" w:styleId="22">
    <w:name w:val="Body Text 2"/>
    <w:basedOn w:val="a0"/>
    <w:link w:val="23"/>
    <w:rsid w:val="005043BD"/>
    <w:pPr>
      <w:spacing w:after="120" w:line="480" w:lineRule="auto"/>
    </w:pPr>
    <w:rPr>
      <w:rFonts w:ascii="David" w:hAnsi="David"/>
      <w:sz w:val="28"/>
    </w:rPr>
  </w:style>
  <w:style w:type="character" w:customStyle="1" w:styleId="23">
    <w:name w:val="גוף טקסט 2 תו"/>
    <w:basedOn w:val="a1"/>
    <w:link w:val="22"/>
    <w:rsid w:val="005043BD"/>
    <w:rPr>
      <w:rFonts w:ascii="David" w:eastAsia="Times New Roman" w:hAnsi="David" w:cs="FrankRuehl"/>
      <w:sz w:val="28"/>
      <w:szCs w:val="28"/>
    </w:rPr>
  </w:style>
  <w:style w:type="paragraph" w:customStyle="1" w:styleId="15">
    <w:name w:val="ללא מרווח1"/>
    <w:next w:val="af3"/>
    <w:link w:val="af4"/>
    <w:uiPriority w:val="1"/>
    <w:qFormat/>
    <w:rsid w:val="005043BD"/>
    <w:pPr>
      <w:bidi/>
      <w:spacing w:after="0" w:line="240" w:lineRule="auto"/>
    </w:pPr>
    <w:rPr>
      <w:rFonts w:eastAsia="Times New Roman"/>
    </w:rPr>
  </w:style>
  <w:style w:type="character" w:customStyle="1" w:styleId="af4">
    <w:name w:val="ללא מרווח תו"/>
    <w:basedOn w:val="a1"/>
    <w:link w:val="15"/>
    <w:uiPriority w:val="1"/>
    <w:rsid w:val="005043BD"/>
    <w:rPr>
      <w:rFonts w:ascii="Segoe UI Semibold" w:eastAsia="Times New Roman" w:hAnsi="Segoe UI Semibold" w:cs="Segoe UI Semibold"/>
      <w:sz w:val="22"/>
      <w:szCs w:val="22"/>
    </w:rPr>
  </w:style>
  <w:style w:type="paragraph" w:customStyle="1" w:styleId="16">
    <w:name w:val="ציטוט חזק1"/>
    <w:basedOn w:val="a0"/>
    <w:next w:val="a0"/>
    <w:uiPriority w:val="30"/>
    <w:qFormat/>
    <w:rsid w:val="005043BD"/>
    <w:pPr>
      <w:pBdr>
        <w:top w:val="single" w:sz="4" w:space="10" w:color="4F81BD"/>
        <w:bottom w:val="single" w:sz="4" w:space="10" w:color="4F81BD"/>
      </w:pBdr>
      <w:spacing w:before="360" w:after="360"/>
      <w:ind w:left="864" w:right="864"/>
      <w:jc w:val="center"/>
    </w:pPr>
    <w:rPr>
      <w:rFonts w:ascii="David" w:hAnsi="David" w:cs="David"/>
      <w:i/>
      <w:iCs/>
      <w:color w:val="4F81BD"/>
      <w:sz w:val="28"/>
    </w:rPr>
  </w:style>
  <w:style w:type="character" w:customStyle="1" w:styleId="af5">
    <w:name w:val="ציטוט חזק תו"/>
    <w:basedOn w:val="a1"/>
    <w:link w:val="af6"/>
    <w:uiPriority w:val="30"/>
    <w:rsid w:val="005043BD"/>
    <w:rPr>
      <w:i/>
      <w:iCs/>
      <w:color w:val="4F81BD"/>
    </w:rPr>
  </w:style>
  <w:style w:type="character" w:styleId="af7">
    <w:name w:val="Emphasis"/>
    <w:basedOn w:val="a1"/>
    <w:qFormat/>
    <w:rsid w:val="005043BD"/>
    <w:rPr>
      <w:i/>
      <w:iCs/>
    </w:rPr>
  </w:style>
  <w:style w:type="character" w:styleId="af8">
    <w:name w:val="annotation reference"/>
    <w:basedOn w:val="a1"/>
    <w:semiHidden/>
    <w:unhideWhenUsed/>
    <w:rsid w:val="005043BD"/>
    <w:rPr>
      <w:sz w:val="16"/>
      <w:szCs w:val="16"/>
    </w:rPr>
  </w:style>
  <w:style w:type="paragraph" w:styleId="af9">
    <w:name w:val="annotation text"/>
    <w:basedOn w:val="a0"/>
    <w:link w:val="afa"/>
    <w:semiHidden/>
    <w:unhideWhenUsed/>
    <w:rsid w:val="005043BD"/>
    <w:rPr>
      <w:rFonts w:ascii="David" w:hAnsi="David" w:cs="David"/>
      <w:sz w:val="28"/>
    </w:rPr>
  </w:style>
  <w:style w:type="character" w:customStyle="1" w:styleId="afa">
    <w:name w:val="טקסט הערה תו"/>
    <w:basedOn w:val="a1"/>
    <w:link w:val="af9"/>
    <w:semiHidden/>
    <w:rsid w:val="005043BD"/>
    <w:rPr>
      <w:rFonts w:ascii="David" w:eastAsia="Times New Roman" w:hAnsi="David" w:cs="David"/>
      <w:sz w:val="28"/>
      <w:szCs w:val="28"/>
    </w:rPr>
  </w:style>
  <w:style w:type="paragraph" w:styleId="afb">
    <w:name w:val="annotation subject"/>
    <w:basedOn w:val="af9"/>
    <w:next w:val="af9"/>
    <w:link w:val="afc"/>
    <w:semiHidden/>
    <w:unhideWhenUsed/>
    <w:rsid w:val="005043BD"/>
    <w:rPr>
      <w:b/>
      <w:bCs/>
    </w:rPr>
  </w:style>
  <w:style w:type="character" w:customStyle="1" w:styleId="afc">
    <w:name w:val="נושא הערה תו"/>
    <w:basedOn w:val="afa"/>
    <w:link w:val="afb"/>
    <w:semiHidden/>
    <w:rsid w:val="005043BD"/>
    <w:rPr>
      <w:rFonts w:ascii="David" w:eastAsia="Times New Roman" w:hAnsi="David" w:cs="David"/>
      <w:b/>
      <w:bCs/>
      <w:sz w:val="28"/>
      <w:szCs w:val="28"/>
    </w:rPr>
  </w:style>
  <w:style w:type="table" w:customStyle="1" w:styleId="32">
    <w:name w:val="רשת טבלה3"/>
    <w:basedOn w:val="a2"/>
    <w:next w:val="ac"/>
    <w:rsid w:val="005043BD"/>
    <w:pPr>
      <w:bidi/>
      <w:spacing w:after="0" w:line="240" w:lineRule="auto"/>
    </w:pPr>
    <w:rPr>
      <w:rFonts w:ascii="David" w:eastAsia="Times New Roman" w:hAnsi="David" w:cs="Miriam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רשת טבלה11"/>
    <w:basedOn w:val="a2"/>
    <w:next w:val="ac"/>
    <w:rsid w:val="005043BD"/>
    <w:pPr>
      <w:bidi/>
      <w:spacing w:after="0" w:line="240" w:lineRule="auto"/>
    </w:pPr>
    <w:rPr>
      <w:rFonts w:ascii="Times New Roman" w:eastAsia="Times New Roman" w:hAnsi="Times New Roman" w:cs="Miriam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רשת טבלה2"/>
    <w:basedOn w:val="a2"/>
    <w:next w:val="ac"/>
    <w:rsid w:val="005043BD"/>
    <w:pPr>
      <w:bidi/>
      <w:spacing w:after="0" w:line="240" w:lineRule="auto"/>
    </w:pPr>
    <w:rPr>
      <w:rFonts w:ascii="Times New Roman" w:eastAsia="Times New Roman" w:hAnsi="Times New Roman" w:cs="Miriam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רשת טבלה4"/>
    <w:basedOn w:val="a2"/>
    <w:next w:val="ac"/>
    <w:rsid w:val="005043BD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2417697615093781623msofooter">
    <w:name w:val="m_-2417697615093781623msofooter"/>
    <w:basedOn w:val="a0"/>
    <w:rsid w:val="005043BD"/>
    <w:pPr>
      <w:bidi w:val="0"/>
      <w:spacing w:before="100" w:beforeAutospacing="1" w:after="100" w:afterAutospacing="1"/>
    </w:pPr>
    <w:rPr>
      <w:rFonts w:cs="Times New Roman"/>
      <w:sz w:val="24"/>
      <w:szCs w:val="24"/>
    </w:rPr>
  </w:style>
  <w:style w:type="paragraph" w:styleId="af3">
    <w:name w:val="No Spacing"/>
    <w:uiPriority w:val="1"/>
    <w:qFormat/>
    <w:rsid w:val="005043BD"/>
    <w:pPr>
      <w:bidi/>
      <w:spacing w:after="0" w:line="240" w:lineRule="auto"/>
    </w:pPr>
    <w:rPr>
      <w:rFonts w:ascii="Times New Roman" w:eastAsia="Times New Roman" w:hAnsi="Times New Roman" w:cs="FrankRuehl"/>
      <w:sz w:val="20"/>
      <w:szCs w:val="28"/>
    </w:rPr>
  </w:style>
  <w:style w:type="paragraph" w:styleId="af6">
    <w:name w:val="Intense Quote"/>
    <w:basedOn w:val="a0"/>
    <w:next w:val="a0"/>
    <w:link w:val="af5"/>
    <w:uiPriority w:val="30"/>
    <w:qFormat/>
    <w:rsid w:val="005043B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4F81BD"/>
      <w:sz w:val="22"/>
      <w:szCs w:val="22"/>
    </w:rPr>
  </w:style>
  <w:style w:type="character" w:customStyle="1" w:styleId="17">
    <w:name w:val="ציטוט חזק תו1"/>
    <w:basedOn w:val="a1"/>
    <w:uiPriority w:val="30"/>
    <w:rsid w:val="005043BD"/>
    <w:rPr>
      <w:rFonts w:ascii="Times New Roman" w:eastAsia="Times New Roman" w:hAnsi="Times New Roman" w:cs="FrankRuehl"/>
      <w:i/>
      <w:iCs/>
      <w:color w:val="4F81BD" w:themeColor="accent1"/>
      <w:sz w:val="20"/>
      <w:szCs w:val="28"/>
    </w:rPr>
  </w:style>
  <w:style w:type="character" w:styleId="afd">
    <w:name w:val="Placeholder Text"/>
    <w:basedOn w:val="a1"/>
    <w:uiPriority w:val="99"/>
    <w:semiHidden/>
    <w:rsid w:val="008D5DA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yt\Downloads\MM%20DAF%20SEKER%2018122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C7BCA3BCBB9433FB88DEF052A8F10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D732C5-9C56-4FF8-AAFE-6C6E03FCC202}"/>
      </w:docPartPr>
      <w:docPartBody>
        <w:p w:rsidR="00C63130" w:rsidRDefault="00C63130">
          <w:r w:rsidRPr="00D53F49">
            <w:rPr>
              <w:rStyle w:val="a3"/>
              <w:rtl/>
            </w:rPr>
            <w:t>[תאריך פרסום]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130"/>
    <w:rsid w:val="002E7ABE"/>
    <w:rsid w:val="003003F4"/>
    <w:rsid w:val="009A57D9"/>
    <w:rsid w:val="00C63130"/>
    <w:rsid w:val="00CF1166"/>
    <w:rsid w:val="00E06117"/>
    <w:rsid w:val="00EA1BF6"/>
    <w:rsid w:val="00F031ED"/>
    <w:rsid w:val="00F42DAC"/>
    <w:rsid w:val="00FB0885"/>
    <w:rsid w:val="00FB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6313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egoe UI Semibold">
      <a:majorFont>
        <a:latin typeface="Segoe UI Semibold"/>
        <a:ea typeface=""/>
        <a:cs typeface="Segoe UI Semibold"/>
      </a:majorFont>
      <a:minorFont>
        <a:latin typeface="Segoe UI Semibold"/>
        <a:ea typeface=""/>
        <a:cs typeface="Segoe UI Semibold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2024-02-22T00:00:00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3E2401-ABD2-48F5-AE99-326D8B7B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MM DAF SEKER 181223</Template>
  <TotalTime>6</TotalTime>
  <Pages>8</Pages>
  <Words>831</Words>
  <Characters>4738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סקר דעת קהל</vt:lpstr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סקר דעת קהל</dc:title>
  <dc:subject>תושבי חיפה</dc:subject>
  <dc:creator>שי צוברי</dc:creator>
  <cp:lastModifiedBy>Shay Tzubery</cp:lastModifiedBy>
  <cp:revision>8</cp:revision>
  <cp:lastPrinted>2023-12-18T07:49:00Z</cp:lastPrinted>
  <dcterms:created xsi:type="dcterms:W3CDTF">2024-02-22T06:20:00Z</dcterms:created>
  <dcterms:modified xsi:type="dcterms:W3CDTF">2024-02-22T06:25:00Z</dcterms:modified>
</cp:coreProperties>
</file>