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9B3" w:rsidRDefault="003069B3" w:rsidP="003069B3">
      <w:pPr>
        <w:jc w:val="both"/>
        <w:rPr>
          <w:rFonts w:cs="David"/>
          <w:sz w:val="26"/>
          <w:szCs w:val="26"/>
          <w:rtl/>
        </w:rPr>
      </w:pPr>
    </w:p>
    <w:p w:rsidR="00825D20" w:rsidRPr="003069B3" w:rsidRDefault="00825D20" w:rsidP="003069B3">
      <w:pPr>
        <w:jc w:val="both"/>
        <w:rPr>
          <w:rFonts w:cs="David"/>
          <w:sz w:val="26"/>
          <w:szCs w:val="26"/>
          <w:rtl/>
        </w:rPr>
      </w:pPr>
    </w:p>
    <w:p w:rsidR="00625A60" w:rsidRDefault="00625A60" w:rsidP="00DA3E14"/>
    <w:sectPr w:rsidR="00625A60" w:rsidSect="00B435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lowerLetter"/>
      </w:endnotePr>
      <w:pgSz w:w="11907" w:h="16840" w:code="9"/>
      <w:pgMar w:top="2209" w:right="851" w:bottom="794" w:left="851" w:header="288" w:footer="720" w:gutter="0"/>
      <w:cols w:space="720"/>
      <w:titlePg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5E4" w:rsidRDefault="006775E4" w:rsidP="00DA177E">
      <w:r>
        <w:separator/>
      </w:r>
    </w:p>
  </w:endnote>
  <w:endnote w:type="continuationSeparator" w:id="0">
    <w:p w:rsidR="006775E4" w:rsidRDefault="006775E4" w:rsidP="00DA1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FrankRuehl">
    <w:panose1 w:val="020E0503060101010101"/>
    <w:charset w:val="B1"/>
    <w:family w:val="auto"/>
    <w:pitch w:val="variable"/>
    <w:sig w:usb0="00000803" w:usb1="00000000" w:usb2="00000000" w:usb3="00000000" w:csb0="00000021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auto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53F" w:rsidRDefault="00B4353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801" w:rsidRDefault="00A80785">
    <w:pPr>
      <w:pStyle w:val="a6"/>
      <w:jc w:val="right"/>
      <w:rPr>
        <w:rtl/>
        <w:cs/>
      </w:rPr>
    </w:pPr>
    <w:r>
      <w:fldChar w:fldCharType="begin"/>
    </w:r>
    <w:r w:rsidR="009E7801">
      <w:rPr>
        <w:rtl/>
        <w:cs/>
      </w:rPr>
      <w:instrText>PAGE   \* MERGEFORMAT</w:instrText>
    </w:r>
    <w:r>
      <w:fldChar w:fldCharType="separate"/>
    </w:r>
    <w:r w:rsidR="0058139E" w:rsidRPr="0058139E">
      <w:rPr>
        <w:noProof/>
        <w:rtl/>
        <w:lang w:val="he-IL"/>
      </w:rPr>
      <w:t>2</w:t>
    </w:r>
    <w:r>
      <w:fldChar w:fldCharType="end"/>
    </w:r>
  </w:p>
  <w:p w:rsidR="009E7801" w:rsidRDefault="009E7801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ook w:val="04A0" w:firstRow="1" w:lastRow="0" w:firstColumn="1" w:lastColumn="0" w:noHBand="0" w:noVBand="1"/>
    </w:tblPr>
    <w:tblGrid>
      <w:gridCol w:w="10205"/>
    </w:tblGrid>
    <w:tr w:rsidR="0058139E" w:rsidRPr="006E0F96" w:rsidTr="0058139E">
      <w:tc>
        <w:tcPr>
          <w:tcW w:w="10205" w:type="dxa"/>
          <w:shd w:val="clear" w:color="auto" w:fill="auto"/>
        </w:tcPr>
        <w:p w:rsidR="0058139E" w:rsidRPr="0058139E" w:rsidRDefault="009E7801" w:rsidP="0058139E">
          <w:pPr>
            <w:pStyle w:val="a6"/>
            <w:jc w:val="center"/>
            <w:rPr>
              <w:noProof/>
              <w:sz w:val="16"/>
              <w:szCs w:val="16"/>
              <w:rtl/>
            </w:rPr>
          </w:pPr>
          <w:r w:rsidRPr="0058139E">
            <w:rPr>
              <w:rFonts w:cs="David"/>
              <w:sz w:val="20"/>
              <w:szCs w:val="20"/>
            </w:rPr>
            <w:t xml:space="preserve"> </w:t>
          </w:r>
          <w:r w:rsidR="0058139E" w:rsidRPr="0058139E">
            <w:rPr>
              <w:rFonts w:cs="David"/>
              <w:sz w:val="20"/>
              <w:szCs w:val="20"/>
            </w:rPr>
            <w:t xml:space="preserve"> </w:t>
          </w:r>
          <w:r w:rsidR="00312D84">
            <w:rPr>
              <w:noProof/>
              <w:sz w:val="16"/>
              <w:szCs w:val="16"/>
            </w:rPr>
            <w:drawing>
              <wp:inline distT="0" distB="0" distL="0" distR="0" wp14:anchorId="00A0FEF6" wp14:editId="3B61C11D">
                <wp:extent cx="6159500" cy="590550"/>
                <wp:effectExtent l="0" t="0" r="0" b="0"/>
                <wp:docPr id="4" name="תמונה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תמונה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5950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58139E" w:rsidRPr="0058139E" w:rsidRDefault="0058139E" w:rsidP="0058139E">
          <w:pPr>
            <w:pStyle w:val="a6"/>
            <w:jc w:val="center"/>
            <w:rPr>
              <w:noProof/>
              <w:sz w:val="16"/>
              <w:szCs w:val="16"/>
              <w:rtl/>
            </w:rPr>
          </w:pPr>
        </w:p>
      </w:tc>
    </w:tr>
    <w:tr w:rsidR="0058139E" w:rsidRPr="006E0F96" w:rsidTr="0058139E">
      <w:tc>
        <w:tcPr>
          <w:tcW w:w="10205" w:type="dxa"/>
          <w:shd w:val="clear" w:color="auto" w:fill="auto"/>
        </w:tcPr>
        <w:p w:rsidR="0058139E" w:rsidRPr="0058139E" w:rsidRDefault="0058139E" w:rsidP="0058139E">
          <w:pPr>
            <w:pStyle w:val="a6"/>
            <w:jc w:val="right"/>
            <w:rPr>
              <w:rFonts w:cs="David"/>
              <w:sz w:val="16"/>
              <w:szCs w:val="16"/>
              <w:rtl/>
            </w:rPr>
          </w:pPr>
          <w:r w:rsidRPr="0058139E">
            <w:rPr>
              <w:rFonts w:cs="David"/>
              <w:sz w:val="16"/>
              <w:szCs w:val="16"/>
              <w:rtl/>
            </w:rPr>
            <w:fldChar w:fldCharType="begin"/>
          </w:r>
          <w:r w:rsidRPr="0058139E">
            <w:rPr>
              <w:rFonts w:cs="David"/>
              <w:sz w:val="16"/>
              <w:szCs w:val="16"/>
              <w:rtl/>
            </w:rPr>
            <w:instrText xml:space="preserve"> </w:instrText>
          </w:r>
          <w:r w:rsidRPr="0058139E">
            <w:rPr>
              <w:rFonts w:cs="David"/>
              <w:sz w:val="16"/>
              <w:szCs w:val="16"/>
            </w:rPr>
            <w:instrText>FILENAME  \p  \* MERGEFORMAT</w:instrText>
          </w:r>
          <w:r w:rsidRPr="0058139E">
            <w:rPr>
              <w:rFonts w:cs="David"/>
              <w:sz w:val="16"/>
              <w:szCs w:val="16"/>
              <w:rtl/>
            </w:rPr>
            <w:instrText xml:space="preserve"> </w:instrText>
          </w:r>
          <w:r w:rsidRPr="0058139E">
            <w:rPr>
              <w:rFonts w:cs="David"/>
              <w:sz w:val="16"/>
              <w:szCs w:val="16"/>
              <w:rtl/>
            </w:rPr>
            <w:fldChar w:fldCharType="separate"/>
          </w:r>
          <w:r w:rsidR="00E80BC5">
            <w:rPr>
              <w:rFonts w:cs="David"/>
              <w:noProof/>
              <w:sz w:val="16"/>
              <w:szCs w:val="16"/>
            </w:rPr>
            <w:t>C:\Users\USER\Downloads</w:t>
          </w:r>
          <w:r w:rsidR="00E80BC5">
            <w:rPr>
              <w:rFonts w:cs="David"/>
              <w:noProof/>
              <w:sz w:val="16"/>
              <w:szCs w:val="16"/>
              <w:rtl/>
            </w:rPr>
            <w:t>\בס.</w:t>
          </w:r>
          <w:r w:rsidR="00E80BC5">
            <w:rPr>
              <w:rFonts w:cs="David"/>
              <w:noProof/>
              <w:sz w:val="16"/>
              <w:szCs w:val="16"/>
            </w:rPr>
            <w:t>docx</w:t>
          </w:r>
          <w:r w:rsidRPr="0058139E">
            <w:rPr>
              <w:rFonts w:cs="David"/>
              <w:sz w:val="16"/>
              <w:szCs w:val="16"/>
              <w:rtl/>
            </w:rPr>
            <w:fldChar w:fldCharType="end"/>
          </w:r>
        </w:p>
      </w:tc>
    </w:tr>
  </w:tbl>
  <w:p w:rsidR="0058139E" w:rsidRPr="00D72EB9" w:rsidRDefault="0058139E" w:rsidP="0058139E">
    <w:pPr>
      <w:pStyle w:val="a6"/>
      <w:jc w:val="center"/>
      <w:rPr>
        <w:noProof/>
        <w:sz w:val="16"/>
        <w:szCs w:val="16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5E4" w:rsidRDefault="006775E4" w:rsidP="00DA177E">
      <w:r>
        <w:separator/>
      </w:r>
    </w:p>
  </w:footnote>
  <w:footnote w:type="continuationSeparator" w:id="0">
    <w:p w:rsidR="006775E4" w:rsidRDefault="006775E4" w:rsidP="00DA17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801" w:rsidRDefault="00A80785">
    <w:pPr>
      <w:pStyle w:val="a3"/>
      <w:framePr w:wrap="around" w:vAnchor="text" w:hAnchor="margin" w:xAlign="center" w:y="1"/>
      <w:jc w:val="right"/>
      <w:rPr>
        <w:rStyle w:val="a5"/>
      </w:rPr>
    </w:pPr>
    <w:r>
      <w:rPr>
        <w:rStyle w:val="a5"/>
      </w:rPr>
      <w:fldChar w:fldCharType="begin"/>
    </w:r>
    <w:r w:rsidR="009E780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7801" w:rsidRDefault="009E7801">
    <w:pPr>
      <w:pStyle w:val="a3"/>
      <w:jc w:val="right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ook w:val="04A0" w:firstRow="1" w:lastRow="0" w:firstColumn="1" w:lastColumn="0" w:noHBand="0" w:noVBand="1"/>
    </w:tblPr>
    <w:tblGrid>
      <w:gridCol w:w="10195"/>
    </w:tblGrid>
    <w:tr w:rsidR="009E7801" w:rsidRPr="00645AEC" w:rsidTr="0058139E">
      <w:tc>
        <w:tcPr>
          <w:tcW w:w="10195" w:type="dxa"/>
          <w:shd w:val="clear" w:color="auto" w:fill="auto"/>
        </w:tcPr>
        <w:p w:rsidR="009E7801" w:rsidRPr="00645AEC" w:rsidRDefault="009E7801" w:rsidP="0058139E">
          <w:pPr>
            <w:pStyle w:val="a3"/>
            <w:jc w:val="center"/>
            <w:rPr>
              <w:rtl/>
            </w:rPr>
          </w:pPr>
          <w:r w:rsidRPr="00645AEC">
            <w:object w:dxaOrig="18435" w:dyaOrig="21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317.15pt;height:37.3pt" o:ole="">
                <v:imagedata r:id="rId1" o:title=""/>
              </v:shape>
              <o:OLEObject Type="Embed" ProgID="PBrush" ShapeID="_x0000_i1027" DrawAspect="Content" ObjectID="_1630139531" r:id="rId2"/>
            </w:object>
          </w:r>
        </w:p>
      </w:tc>
    </w:tr>
  </w:tbl>
  <w:p w:rsidR="009E7801" w:rsidRDefault="009E7801" w:rsidP="00734B40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0" w:name="_GoBack"/>
  <w:bookmarkEnd w:id="0"/>
  <w:p w:rsidR="00B4353F" w:rsidRDefault="00B4353F" w:rsidP="001E5903">
    <w:pPr>
      <w:spacing w:line="240" w:lineRule="atLeast"/>
    </w:pPr>
    <w:r>
      <w:rPr>
        <w:noProof/>
      </w:rPr>
    </w:r>
    <w:r>
      <w:pict>
        <v:group id="_x0000_s4106" style="width:514.3pt;height:167.2pt;mso-position-horizontal-relative:char;mso-position-vertical-relative:line" coordorigin="711,7680" coordsize="10286,33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4107" type="#_x0000_t75" style="position:absolute;left:2773;top:7680;width:6163;height:2160;mso-position-horizontal-relative:text;mso-position-vertical-relative:text;mso-width-relative:page;mso-height-relative:page">
            <v:imagedata r:id="rId1" o:title=""/>
          </v:shape>
          <v:shape id="_x0000_s4108" type="#_x0000_t75" style="position:absolute;left:711;top:9987;width:10286;height:1037;mso-position-horizontal-relative:text;mso-position-vertical-relative:text;mso-width-relative:page;mso-height-relative:page">
            <v:imagedata r:id="rId2" o:title=""/>
          </v:shape>
          <w10:wrap type="none" anchorx="margin" anchory="page"/>
          <w10:anchorlock/>
        </v:group>
        <o:OLEObject Type="Embed" ProgID="PBrush" ShapeID="_x0000_s4107" DrawAspect="Content" ObjectID="_1630139533" r:id="rId3"/>
        <o:OLEObject Type="Embed" ProgID="PBrush" ShapeID="_x0000_s4108" DrawAspect="Content" ObjectID="_1630139532" r:id="rId4"/>
      </w:pict>
    </w:r>
  </w:p>
  <w:p w:rsidR="00B4353F" w:rsidRDefault="00B4353F" w:rsidP="001E5903">
    <w:pPr>
      <w:spacing w:line="240" w:lineRule="atLeast"/>
    </w:pPr>
  </w:p>
  <w:tbl>
    <w:tblPr>
      <w:bidiVisual/>
      <w:tblW w:w="10502" w:type="dxa"/>
      <w:tblInd w:w="-35" w:type="dxa"/>
      <w:tblLook w:val="01E0" w:firstRow="1" w:lastRow="1" w:firstColumn="1" w:lastColumn="1" w:noHBand="0" w:noVBand="0"/>
    </w:tblPr>
    <w:tblGrid>
      <w:gridCol w:w="10502"/>
    </w:tblGrid>
    <w:tr w:rsidR="0058139E" w:rsidRPr="00EA289A" w:rsidTr="008E7836">
      <w:trPr>
        <w:trHeight w:val="80"/>
      </w:trPr>
      <w:tc>
        <w:tcPr>
          <w:tcW w:w="10502" w:type="dxa"/>
        </w:tcPr>
        <w:p w:rsidR="0058139E" w:rsidRPr="00EA289A" w:rsidRDefault="0058139E" w:rsidP="00CA4FC8">
          <w:pPr>
            <w:tabs>
              <w:tab w:val="left" w:pos="991"/>
              <w:tab w:val="left" w:pos="1275"/>
              <w:tab w:val="left" w:pos="1700"/>
            </w:tabs>
            <w:ind w:left="566" w:right="567"/>
            <w:jc w:val="center"/>
            <w:rPr>
              <w:rFonts w:cs="David"/>
              <w:szCs w:val="24"/>
              <w:rtl/>
            </w:rPr>
          </w:pPr>
          <w:r w:rsidRPr="00EA289A">
            <w:rPr>
              <w:rFonts w:cs="David"/>
              <w:szCs w:val="24"/>
              <w:rtl/>
            </w:rPr>
            <w:t xml:space="preserve">בס"ד; </w:t>
          </w:r>
          <w:r w:rsidRPr="00EA289A">
            <w:rPr>
              <w:rFonts w:cs="David"/>
              <w:szCs w:val="24"/>
              <w:rtl/>
            </w:rPr>
            <w:fldChar w:fldCharType="begin"/>
          </w:r>
          <w:r w:rsidRPr="00EA289A">
            <w:rPr>
              <w:rFonts w:cs="David"/>
              <w:szCs w:val="24"/>
              <w:rtl/>
            </w:rPr>
            <w:instrText xml:space="preserve"> </w:instrText>
          </w:r>
          <w:r w:rsidRPr="00EA289A">
            <w:rPr>
              <w:rFonts w:cs="David"/>
              <w:szCs w:val="24"/>
            </w:rPr>
            <w:instrText>DATE \@ "dd MMM yy" \h</w:instrText>
          </w:r>
          <w:r w:rsidRPr="00EA289A">
            <w:rPr>
              <w:rFonts w:cs="David"/>
              <w:szCs w:val="24"/>
              <w:rtl/>
            </w:rPr>
            <w:instrText xml:space="preserve"> </w:instrText>
          </w:r>
          <w:r w:rsidRPr="00EA289A">
            <w:rPr>
              <w:rFonts w:cs="David"/>
              <w:szCs w:val="24"/>
              <w:rtl/>
            </w:rPr>
            <w:fldChar w:fldCharType="separate"/>
          </w:r>
          <w:r w:rsidR="00E80BC5">
            <w:rPr>
              <w:rFonts w:cs="David"/>
              <w:noProof/>
              <w:szCs w:val="24"/>
              <w:rtl/>
            </w:rPr>
            <w:t>‏ט"ז אלול תשע"ט</w:t>
          </w:r>
          <w:r w:rsidRPr="00EA289A">
            <w:rPr>
              <w:rFonts w:cs="David"/>
              <w:szCs w:val="24"/>
              <w:rtl/>
            </w:rPr>
            <w:fldChar w:fldCharType="end"/>
          </w:r>
          <w:r w:rsidRPr="00EA289A">
            <w:rPr>
              <w:rFonts w:cs="David"/>
              <w:szCs w:val="24"/>
              <w:rtl/>
            </w:rPr>
            <w:t xml:space="preserve">; </w:t>
          </w:r>
          <w:r w:rsidRPr="00EA289A">
            <w:rPr>
              <w:rFonts w:cs="David"/>
              <w:szCs w:val="24"/>
              <w:rtl/>
            </w:rPr>
            <w:fldChar w:fldCharType="begin"/>
          </w:r>
          <w:r w:rsidRPr="00EA289A">
            <w:rPr>
              <w:rFonts w:cs="David"/>
              <w:szCs w:val="24"/>
              <w:rtl/>
            </w:rPr>
            <w:instrText xml:space="preserve"> </w:instrText>
          </w:r>
          <w:r w:rsidRPr="00EA289A">
            <w:rPr>
              <w:rFonts w:cs="David"/>
              <w:szCs w:val="24"/>
            </w:rPr>
            <w:instrText>DATE \@ "dd.MM.yy"</w:instrText>
          </w:r>
          <w:r w:rsidRPr="00EA289A">
            <w:rPr>
              <w:rFonts w:cs="David"/>
              <w:szCs w:val="24"/>
              <w:rtl/>
            </w:rPr>
            <w:instrText xml:space="preserve"> </w:instrText>
          </w:r>
          <w:r w:rsidRPr="00EA289A">
            <w:rPr>
              <w:rFonts w:cs="David"/>
              <w:szCs w:val="24"/>
              <w:rtl/>
            </w:rPr>
            <w:fldChar w:fldCharType="separate"/>
          </w:r>
          <w:r w:rsidR="00E80BC5">
            <w:rPr>
              <w:rFonts w:cs="David"/>
              <w:noProof/>
              <w:szCs w:val="24"/>
              <w:rtl/>
            </w:rPr>
            <w:t>‏16.09.19</w:t>
          </w:r>
          <w:r w:rsidRPr="00EA289A">
            <w:rPr>
              <w:rFonts w:cs="David"/>
              <w:szCs w:val="24"/>
              <w:rtl/>
            </w:rPr>
            <w:fldChar w:fldCharType="end"/>
          </w:r>
        </w:p>
        <w:p w:rsidR="0058139E" w:rsidRPr="00EA289A" w:rsidRDefault="0058139E" w:rsidP="00CA4FC8">
          <w:pPr>
            <w:pStyle w:val="a3"/>
            <w:jc w:val="right"/>
            <w:rPr>
              <w:rFonts w:ascii="David" w:hAnsi="David" w:cs="David"/>
              <w:szCs w:val="24"/>
              <w:rtl/>
            </w:rPr>
          </w:pPr>
          <w:proofErr w:type="spellStart"/>
          <w:r w:rsidRPr="00EA289A">
            <w:rPr>
              <w:rFonts w:ascii="David" w:hAnsi="David" w:cs="David"/>
              <w:szCs w:val="24"/>
              <w:rtl/>
            </w:rPr>
            <w:t>מ.ל.ב</w:t>
          </w:r>
          <w:proofErr w:type="spellEnd"/>
          <w:r w:rsidRPr="00EA289A">
            <w:rPr>
              <w:rFonts w:ascii="David" w:hAnsi="David" w:cs="David"/>
              <w:szCs w:val="24"/>
              <w:rtl/>
            </w:rPr>
            <w:t>.</w:t>
          </w:r>
        </w:p>
      </w:tc>
    </w:tr>
  </w:tbl>
  <w:p w:rsidR="0058139E" w:rsidRDefault="0058139E" w:rsidP="001E5903">
    <w:pPr>
      <w:pStyle w:val="a3"/>
      <w:tabs>
        <w:tab w:val="left" w:pos="4550"/>
      </w:tabs>
      <w:rPr>
        <w:rFonts w:hint="cs"/>
        <w:b/>
        <w:bCs/>
        <w:sz w:val="16"/>
        <w:szCs w:val="16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E492A"/>
    <w:multiLevelType w:val="hybridMultilevel"/>
    <w:tmpl w:val="C108C360"/>
    <w:lvl w:ilvl="0" w:tplc="1CB49854">
      <w:start w:val="1"/>
      <w:numFmt w:val="decimal"/>
      <w:lvlText w:val="%1."/>
      <w:lvlJc w:val="left"/>
      <w:pPr>
        <w:tabs>
          <w:tab w:val="num" w:pos="1110"/>
        </w:tabs>
        <w:ind w:left="1110" w:hanging="570"/>
      </w:pPr>
      <w:rPr>
        <w:rFonts w:hint="default"/>
        <w:sz w:val="26"/>
      </w:rPr>
    </w:lvl>
    <w:lvl w:ilvl="1" w:tplc="04090013">
      <w:start w:val="1"/>
      <w:numFmt w:val="hebrew1"/>
      <w:lvlText w:val="%2."/>
      <w:lvlJc w:val="center"/>
      <w:pPr>
        <w:tabs>
          <w:tab w:val="num" w:pos="1440"/>
        </w:tabs>
        <w:ind w:left="1440" w:hanging="360"/>
      </w:pPr>
      <w:rPr>
        <w:rFonts w:hint="default"/>
        <w:sz w:val="26"/>
      </w:rPr>
    </w:lvl>
    <w:lvl w:ilvl="2" w:tplc="2EDE5C24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Stencil" w:hAnsi="Stencil" w:hint="default"/>
        <w:sz w:val="26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FFF10C9"/>
    <w:multiLevelType w:val="hybridMultilevel"/>
    <w:tmpl w:val="5E6CC658"/>
    <w:lvl w:ilvl="0" w:tplc="C8B661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bidi="he-IL"/>
      </w:rPr>
    </w:lvl>
    <w:lvl w:ilvl="1" w:tplc="FFD2C95C">
      <w:start w:val="1"/>
      <w:numFmt w:val="hebrew1"/>
      <w:lvlText w:val="%2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109"/>
    <o:shapelayout v:ext="edit">
      <o:idmap v:ext="edit" data="4"/>
    </o:shapelayout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9B3"/>
    <w:rsid w:val="00000B84"/>
    <w:rsid w:val="000141F9"/>
    <w:rsid w:val="00016714"/>
    <w:rsid w:val="0002117B"/>
    <w:rsid w:val="00030095"/>
    <w:rsid w:val="00036FCD"/>
    <w:rsid w:val="00054739"/>
    <w:rsid w:val="000C4F1E"/>
    <w:rsid w:val="000C6D36"/>
    <w:rsid w:val="000C7C1F"/>
    <w:rsid w:val="000D1003"/>
    <w:rsid w:val="000D1A21"/>
    <w:rsid w:val="000D60D7"/>
    <w:rsid w:val="000F21B3"/>
    <w:rsid w:val="000F2AE7"/>
    <w:rsid w:val="000F54B4"/>
    <w:rsid w:val="000F7F04"/>
    <w:rsid w:val="00103365"/>
    <w:rsid w:val="00117192"/>
    <w:rsid w:val="00147AB6"/>
    <w:rsid w:val="0015143A"/>
    <w:rsid w:val="00156BF5"/>
    <w:rsid w:val="00157370"/>
    <w:rsid w:val="00182ECF"/>
    <w:rsid w:val="001A5236"/>
    <w:rsid w:val="001C6BD1"/>
    <w:rsid w:val="001D181E"/>
    <w:rsid w:val="001D1A09"/>
    <w:rsid w:val="001E5903"/>
    <w:rsid w:val="001F57E3"/>
    <w:rsid w:val="0023385B"/>
    <w:rsid w:val="00242ECE"/>
    <w:rsid w:val="00266973"/>
    <w:rsid w:val="002775F9"/>
    <w:rsid w:val="00283478"/>
    <w:rsid w:val="0028422E"/>
    <w:rsid w:val="00290226"/>
    <w:rsid w:val="002F1F62"/>
    <w:rsid w:val="002F4352"/>
    <w:rsid w:val="003069B3"/>
    <w:rsid w:val="00312D84"/>
    <w:rsid w:val="00316702"/>
    <w:rsid w:val="00322124"/>
    <w:rsid w:val="003247D2"/>
    <w:rsid w:val="00353350"/>
    <w:rsid w:val="0036608D"/>
    <w:rsid w:val="003847DD"/>
    <w:rsid w:val="003A5192"/>
    <w:rsid w:val="003A6D7A"/>
    <w:rsid w:val="003B278D"/>
    <w:rsid w:val="003B41D2"/>
    <w:rsid w:val="003C7285"/>
    <w:rsid w:val="003D3C15"/>
    <w:rsid w:val="003F1377"/>
    <w:rsid w:val="0041566B"/>
    <w:rsid w:val="00415E0A"/>
    <w:rsid w:val="004575BD"/>
    <w:rsid w:val="00470F2E"/>
    <w:rsid w:val="00475D8D"/>
    <w:rsid w:val="004A085C"/>
    <w:rsid w:val="004B1DDC"/>
    <w:rsid w:val="004F04A7"/>
    <w:rsid w:val="00514B06"/>
    <w:rsid w:val="0051599F"/>
    <w:rsid w:val="005173AE"/>
    <w:rsid w:val="00575CDF"/>
    <w:rsid w:val="0058139E"/>
    <w:rsid w:val="0059740A"/>
    <w:rsid w:val="005A4837"/>
    <w:rsid w:val="005E7411"/>
    <w:rsid w:val="005F525B"/>
    <w:rsid w:val="006016DD"/>
    <w:rsid w:val="006231CC"/>
    <w:rsid w:val="00625A60"/>
    <w:rsid w:val="006338B9"/>
    <w:rsid w:val="00641443"/>
    <w:rsid w:val="00650AE7"/>
    <w:rsid w:val="006775E4"/>
    <w:rsid w:val="00677B08"/>
    <w:rsid w:val="0068761B"/>
    <w:rsid w:val="006C1E15"/>
    <w:rsid w:val="006C5746"/>
    <w:rsid w:val="006C69C0"/>
    <w:rsid w:val="00703C11"/>
    <w:rsid w:val="00733EC0"/>
    <w:rsid w:val="00734B40"/>
    <w:rsid w:val="00762C6F"/>
    <w:rsid w:val="00764B95"/>
    <w:rsid w:val="007677AF"/>
    <w:rsid w:val="007772E5"/>
    <w:rsid w:val="007775D3"/>
    <w:rsid w:val="00785CF0"/>
    <w:rsid w:val="007903F2"/>
    <w:rsid w:val="00794443"/>
    <w:rsid w:val="007A5156"/>
    <w:rsid w:val="007D6175"/>
    <w:rsid w:val="007E50F2"/>
    <w:rsid w:val="007F0886"/>
    <w:rsid w:val="00801AF9"/>
    <w:rsid w:val="00806459"/>
    <w:rsid w:val="00807257"/>
    <w:rsid w:val="00815DB4"/>
    <w:rsid w:val="008212FA"/>
    <w:rsid w:val="00825D20"/>
    <w:rsid w:val="00825D79"/>
    <w:rsid w:val="008401EA"/>
    <w:rsid w:val="0086192D"/>
    <w:rsid w:val="008749D5"/>
    <w:rsid w:val="00886F3E"/>
    <w:rsid w:val="0089258A"/>
    <w:rsid w:val="008952DF"/>
    <w:rsid w:val="008A346E"/>
    <w:rsid w:val="008A3A6A"/>
    <w:rsid w:val="008A4093"/>
    <w:rsid w:val="008A73D1"/>
    <w:rsid w:val="008C7300"/>
    <w:rsid w:val="008D52AE"/>
    <w:rsid w:val="008E7836"/>
    <w:rsid w:val="00913B1B"/>
    <w:rsid w:val="009173D9"/>
    <w:rsid w:val="00922B18"/>
    <w:rsid w:val="009418E2"/>
    <w:rsid w:val="00956EDF"/>
    <w:rsid w:val="0096250D"/>
    <w:rsid w:val="009849CC"/>
    <w:rsid w:val="00997177"/>
    <w:rsid w:val="009976B9"/>
    <w:rsid w:val="009B1FFD"/>
    <w:rsid w:val="009B2B49"/>
    <w:rsid w:val="009C1842"/>
    <w:rsid w:val="009C22E3"/>
    <w:rsid w:val="009C456C"/>
    <w:rsid w:val="009E1F33"/>
    <w:rsid w:val="009E7801"/>
    <w:rsid w:val="009F3396"/>
    <w:rsid w:val="00A177DD"/>
    <w:rsid w:val="00A21BA0"/>
    <w:rsid w:val="00A23606"/>
    <w:rsid w:val="00A31671"/>
    <w:rsid w:val="00A331F7"/>
    <w:rsid w:val="00A347F4"/>
    <w:rsid w:val="00A42E3B"/>
    <w:rsid w:val="00A576CC"/>
    <w:rsid w:val="00A66805"/>
    <w:rsid w:val="00A70779"/>
    <w:rsid w:val="00A80785"/>
    <w:rsid w:val="00A8320A"/>
    <w:rsid w:val="00A835FA"/>
    <w:rsid w:val="00A9468F"/>
    <w:rsid w:val="00AE399E"/>
    <w:rsid w:val="00AE4806"/>
    <w:rsid w:val="00AF1852"/>
    <w:rsid w:val="00AF2824"/>
    <w:rsid w:val="00B109CB"/>
    <w:rsid w:val="00B147C7"/>
    <w:rsid w:val="00B17C24"/>
    <w:rsid w:val="00B2138A"/>
    <w:rsid w:val="00B271DB"/>
    <w:rsid w:val="00B3605B"/>
    <w:rsid w:val="00B4353F"/>
    <w:rsid w:val="00B563FB"/>
    <w:rsid w:val="00B70F8F"/>
    <w:rsid w:val="00B75BE6"/>
    <w:rsid w:val="00B8262E"/>
    <w:rsid w:val="00B86E2F"/>
    <w:rsid w:val="00B902AA"/>
    <w:rsid w:val="00BA068B"/>
    <w:rsid w:val="00BA6F92"/>
    <w:rsid w:val="00BB7558"/>
    <w:rsid w:val="00BC19D3"/>
    <w:rsid w:val="00BD1DA2"/>
    <w:rsid w:val="00BE0D0B"/>
    <w:rsid w:val="00BF2F41"/>
    <w:rsid w:val="00BF6842"/>
    <w:rsid w:val="00C111A0"/>
    <w:rsid w:val="00C17A64"/>
    <w:rsid w:val="00C23A92"/>
    <w:rsid w:val="00C72E35"/>
    <w:rsid w:val="00C821A5"/>
    <w:rsid w:val="00CA4FC8"/>
    <w:rsid w:val="00CB7A48"/>
    <w:rsid w:val="00CE0B64"/>
    <w:rsid w:val="00CE297D"/>
    <w:rsid w:val="00CE3B09"/>
    <w:rsid w:val="00CE7422"/>
    <w:rsid w:val="00CF3BEC"/>
    <w:rsid w:val="00D07EFC"/>
    <w:rsid w:val="00D418A4"/>
    <w:rsid w:val="00D66381"/>
    <w:rsid w:val="00D72EB9"/>
    <w:rsid w:val="00DA177E"/>
    <w:rsid w:val="00DA2553"/>
    <w:rsid w:val="00DA3E14"/>
    <w:rsid w:val="00DB6BB2"/>
    <w:rsid w:val="00DC6A83"/>
    <w:rsid w:val="00DD5919"/>
    <w:rsid w:val="00DE3E58"/>
    <w:rsid w:val="00DE4DD1"/>
    <w:rsid w:val="00DF5EF0"/>
    <w:rsid w:val="00E30123"/>
    <w:rsid w:val="00E32C92"/>
    <w:rsid w:val="00E3659E"/>
    <w:rsid w:val="00E44638"/>
    <w:rsid w:val="00E62355"/>
    <w:rsid w:val="00E656B5"/>
    <w:rsid w:val="00E76335"/>
    <w:rsid w:val="00E76DC8"/>
    <w:rsid w:val="00E80BC5"/>
    <w:rsid w:val="00E83E59"/>
    <w:rsid w:val="00EB60A7"/>
    <w:rsid w:val="00ED501A"/>
    <w:rsid w:val="00EE2772"/>
    <w:rsid w:val="00EE6577"/>
    <w:rsid w:val="00F201C5"/>
    <w:rsid w:val="00F275BC"/>
    <w:rsid w:val="00F27678"/>
    <w:rsid w:val="00F44033"/>
    <w:rsid w:val="00F53966"/>
    <w:rsid w:val="00F91912"/>
    <w:rsid w:val="00F9660F"/>
    <w:rsid w:val="00FA03A1"/>
    <w:rsid w:val="00FA6BF8"/>
    <w:rsid w:val="00FC4514"/>
    <w:rsid w:val="00FD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CDF"/>
    <w:pPr>
      <w:bidi/>
    </w:pPr>
    <w:rPr>
      <w:rFonts w:cs="FrankRuehl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5CD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575CDF"/>
  </w:style>
  <w:style w:type="paragraph" w:styleId="a6">
    <w:name w:val="footer"/>
    <w:basedOn w:val="a"/>
    <w:link w:val="a7"/>
    <w:rsid w:val="00575CDF"/>
    <w:pPr>
      <w:tabs>
        <w:tab w:val="center" w:pos="4153"/>
        <w:tab w:val="right" w:pos="8306"/>
      </w:tabs>
    </w:pPr>
  </w:style>
  <w:style w:type="character" w:styleId="Hyperlink">
    <w:name w:val="Hyperlink"/>
    <w:rsid w:val="00575CDF"/>
    <w:rPr>
      <w:color w:val="0000FF"/>
      <w:u w:val="single"/>
    </w:rPr>
  </w:style>
  <w:style w:type="table" w:styleId="a8">
    <w:name w:val="Table Grid"/>
    <w:basedOn w:val="a1"/>
    <w:rsid w:val="00575CDF"/>
    <w:pPr>
      <w:bidi/>
    </w:pPr>
    <w:rPr>
      <w:rFonts w:cs="Miri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טא"/>
    <w:basedOn w:val="a"/>
    <w:rsid w:val="00575CDF"/>
    <w:pPr>
      <w:spacing w:after="180" w:line="360" w:lineRule="exact"/>
      <w:jc w:val="both"/>
    </w:pPr>
    <w:rPr>
      <w:rFonts w:cs="David"/>
      <w:szCs w:val="24"/>
    </w:rPr>
  </w:style>
  <w:style w:type="paragraph" w:styleId="aa">
    <w:name w:val="Balloon Text"/>
    <w:basedOn w:val="a"/>
    <w:link w:val="ab"/>
    <w:rsid w:val="00C111A0"/>
    <w:rPr>
      <w:rFonts w:ascii="Tahoma" w:hAnsi="Tahoma" w:cs="Tahoma"/>
      <w:sz w:val="16"/>
      <w:szCs w:val="16"/>
    </w:rPr>
  </w:style>
  <w:style w:type="character" w:customStyle="1" w:styleId="ab">
    <w:name w:val="טקסט בלונים תו"/>
    <w:link w:val="aa"/>
    <w:rsid w:val="00C111A0"/>
    <w:rPr>
      <w:rFonts w:ascii="Tahoma" w:hAnsi="Tahoma" w:cs="Tahoma"/>
      <w:sz w:val="16"/>
      <w:szCs w:val="16"/>
    </w:rPr>
  </w:style>
  <w:style w:type="character" w:customStyle="1" w:styleId="a4">
    <w:name w:val="כותרת עליונה תו"/>
    <w:link w:val="a3"/>
    <w:rsid w:val="00C111A0"/>
    <w:rPr>
      <w:rFonts w:cs="FrankRuehl"/>
      <w:sz w:val="24"/>
      <w:szCs w:val="28"/>
    </w:rPr>
  </w:style>
  <w:style w:type="paragraph" w:styleId="ac">
    <w:name w:val="List Paragraph"/>
    <w:basedOn w:val="a"/>
    <w:uiPriority w:val="34"/>
    <w:qFormat/>
    <w:rsid w:val="00C111A0"/>
    <w:pPr>
      <w:ind w:left="720"/>
    </w:pPr>
  </w:style>
  <w:style w:type="character" w:customStyle="1" w:styleId="a7">
    <w:name w:val="כותרת תחתונה תו"/>
    <w:link w:val="a6"/>
    <w:rsid w:val="00D72EB9"/>
    <w:rPr>
      <w:rFonts w:cs="FrankRuehl"/>
      <w:sz w:val="24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CDF"/>
    <w:pPr>
      <w:bidi/>
    </w:pPr>
    <w:rPr>
      <w:rFonts w:cs="FrankRuehl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5CD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575CDF"/>
  </w:style>
  <w:style w:type="paragraph" w:styleId="a6">
    <w:name w:val="footer"/>
    <w:basedOn w:val="a"/>
    <w:link w:val="a7"/>
    <w:rsid w:val="00575CDF"/>
    <w:pPr>
      <w:tabs>
        <w:tab w:val="center" w:pos="4153"/>
        <w:tab w:val="right" w:pos="8306"/>
      </w:tabs>
    </w:pPr>
  </w:style>
  <w:style w:type="character" w:styleId="Hyperlink">
    <w:name w:val="Hyperlink"/>
    <w:rsid w:val="00575CDF"/>
    <w:rPr>
      <w:color w:val="0000FF"/>
      <w:u w:val="single"/>
    </w:rPr>
  </w:style>
  <w:style w:type="table" w:styleId="a8">
    <w:name w:val="Table Grid"/>
    <w:basedOn w:val="a1"/>
    <w:rsid w:val="00575CDF"/>
    <w:pPr>
      <w:bidi/>
    </w:pPr>
    <w:rPr>
      <w:rFonts w:cs="Miri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טא"/>
    <w:basedOn w:val="a"/>
    <w:rsid w:val="00575CDF"/>
    <w:pPr>
      <w:spacing w:after="180" w:line="360" w:lineRule="exact"/>
      <w:jc w:val="both"/>
    </w:pPr>
    <w:rPr>
      <w:rFonts w:cs="David"/>
      <w:szCs w:val="24"/>
    </w:rPr>
  </w:style>
  <w:style w:type="paragraph" w:styleId="aa">
    <w:name w:val="Balloon Text"/>
    <w:basedOn w:val="a"/>
    <w:link w:val="ab"/>
    <w:rsid w:val="00C111A0"/>
    <w:rPr>
      <w:rFonts w:ascii="Tahoma" w:hAnsi="Tahoma" w:cs="Tahoma"/>
      <w:sz w:val="16"/>
      <w:szCs w:val="16"/>
    </w:rPr>
  </w:style>
  <w:style w:type="character" w:customStyle="1" w:styleId="ab">
    <w:name w:val="טקסט בלונים תו"/>
    <w:link w:val="aa"/>
    <w:rsid w:val="00C111A0"/>
    <w:rPr>
      <w:rFonts w:ascii="Tahoma" w:hAnsi="Tahoma" w:cs="Tahoma"/>
      <w:sz w:val="16"/>
      <w:szCs w:val="16"/>
    </w:rPr>
  </w:style>
  <w:style w:type="character" w:customStyle="1" w:styleId="a4">
    <w:name w:val="כותרת עליונה תו"/>
    <w:link w:val="a3"/>
    <w:rsid w:val="00C111A0"/>
    <w:rPr>
      <w:rFonts w:cs="FrankRuehl"/>
      <w:sz w:val="24"/>
      <w:szCs w:val="28"/>
    </w:rPr>
  </w:style>
  <w:style w:type="paragraph" w:styleId="ac">
    <w:name w:val="List Paragraph"/>
    <w:basedOn w:val="a"/>
    <w:uiPriority w:val="34"/>
    <w:qFormat/>
    <w:rsid w:val="00C111A0"/>
    <w:pPr>
      <w:ind w:left="720"/>
    </w:pPr>
  </w:style>
  <w:style w:type="character" w:customStyle="1" w:styleId="a7">
    <w:name w:val="כותרת תחתונה תו"/>
    <w:link w:val="a6"/>
    <w:rsid w:val="00D72EB9"/>
    <w:rPr>
      <w:rFonts w:cs="FrankRuehl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oleObject" Target="embeddings/oleObject3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&#1500;&#1493;&#1490;&#1493;%20&#1496;&#1502;&#1508;&#1500;&#1497;&#1497;&#1496;%20&#1500;&#1500;&#1488;%20&#1497;&#1497;&#1513;&#1493;&#1512;%20&#1513;&#1502;&#1488;&#1500;&#1497;%20&#1506;&#1489;&#1493;&#1512;%20&#1513;&#1500;&#1493;&#1502;&#1497;.dot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02A3C-A92C-4FD4-A3BE-C8D02E121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לוגו טמפלייט ללא יישור שמאלי עבור שלומי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בס"ד; ‏י"ח שבט תש"ע; ‏02</vt:lpstr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בס"ד; ‏י"ח שבט תש"ע; ‏02</dc:title>
  <dc:subject/>
  <dc:creator>שלומי</dc:creator>
  <cp:keywords/>
  <dc:description/>
  <cp:lastModifiedBy>פשרה</cp:lastModifiedBy>
  <cp:revision>2</cp:revision>
  <cp:lastPrinted>2019-09-16T06:29:00Z</cp:lastPrinted>
  <dcterms:created xsi:type="dcterms:W3CDTF">2019-09-16T08:44:00Z</dcterms:created>
  <dcterms:modified xsi:type="dcterms:W3CDTF">2019-09-16T08:44:00Z</dcterms:modified>
</cp:coreProperties>
</file>