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75DA" w:rsidRDefault="007C0DCE" w:rsidP="007C0DCE">
      <w:pPr>
        <w:bidi w:val="0"/>
      </w:pPr>
      <w:bookmarkStart w:id="0" w:name="_GoBack"/>
      <w:r w:rsidRPr="00BE2FD5">
        <w:rPr>
          <w:noProof/>
          <w:color w:val="603813"/>
          <w:rtl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CF7154C" wp14:editId="4DF8BD1B">
                <wp:simplePos x="0" y="0"/>
                <wp:positionH relativeFrom="column">
                  <wp:posOffset>3084830</wp:posOffset>
                </wp:positionH>
                <wp:positionV relativeFrom="paragraph">
                  <wp:posOffset>6426646</wp:posOffset>
                </wp:positionV>
                <wp:extent cx="2988310" cy="1404620"/>
                <wp:effectExtent l="0" t="0" r="0" b="0"/>
                <wp:wrapNone/>
                <wp:docPr id="2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H="1">
                          <a:off x="0" y="0"/>
                          <a:ext cx="29883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DCE" w:rsidRPr="00BE2FD5" w:rsidRDefault="007C0DCE" w:rsidP="00040331">
                            <w:pPr>
                              <w:jc w:val="right"/>
                              <w:rPr>
                                <w:rFonts w:ascii="Miriam" w:hAnsi="Miriam" w:cs="Miriam"/>
                                <w:color w:val="603813"/>
                                <w:sz w:val="56"/>
                                <w:szCs w:val="56"/>
                                <w:cs/>
                              </w:rPr>
                            </w:pPr>
                            <w:r w:rsidRPr="00BE2FD5">
                              <w:rPr>
                                <w:rFonts w:ascii="Miriam" w:hAnsi="Miriam" w:cs="Miriam"/>
                                <w:color w:val="603813"/>
                                <w:sz w:val="56"/>
                                <w:szCs w:val="56"/>
                                <w:rtl/>
                              </w:rPr>
                              <w:t>משפחת גרינשטיין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F7154C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margin-left:242.9pt;margin-top:506.05pt;width:235.3pt;height:110.6pt;rotation:180;flip:x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" filled="f" stroked="f">
                <v:textbox style="mso-fit-shape-to-text:t">
                  <w:txbxContent>
                    <w:p w:rsidR="007C0DCE" w:rsidRPr="00BE2FD5" w:rsidRDefault="007C0DCE" w:rsidP="00040331">
                      <w:pPr>
                        <w:jc w:val="right"/>
                        <w:rPr>
                          <w:rFonts w:ascii="Miriam" w:hAnsi="Miriam" w:cs="Miriam"/>
                          <w:color w:val="603813"/>
                          <w:sz w:val="56"/>
                          <w:szCs w:val="56"/>
                          <w:cs/>
                        </w:rPr>
                      </w:pPr>
                      <w:r w:rsidRPr="00BE2FD5">
                        <w:rPr>
                          <w:rFonts w:ascii="Miriam" w:hAnsi="Miriam" w:cs="Miriam"/>
                          <w:color w:val="603813"/>
                          <w:sz w:val="56"/>
                          <w:szCs w:val="56"/>
                          <w:rtl/>
                        </w:rPr>
                        <w:t>משפחת גרינשטיין</w:t>
                      </w:r>
                    </w:p>
                  </w:txbxContent>
                </v:textbox>
              </v:shape>
            </w:pict>
          </mc:Fallback>
        </mc:AlternateContent>
      </w:r>
      <w:r w:rsidRPr="00BE2FD5">
        <w:rPr>
          <w:noProof/>
          <w:color w:val="603813"/>
          <w:rtl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C439F4B" wp14:editId="6942D36A">
                <wp:simplePos x="0" y="0"/>
                <wp:positionH relativeFrom="column">
                  <wp:posOffset>3084830</wp:posOffset>
                </wp:positionH>
                <wp:positionV relativeFrom="paragraph">
                  <wp:posOffset>3069912</wp:posOffset>
                </wp:positionV>
                <wp:extent cx="2988310" cy="1404620"/>
                <wp:effectExtent l="0" t="0" r="0" b="0"/>
                <wp:wrapNone/>
                <wp:docPr id="26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H="1">
                          <a:off x="0" y="0"/>
                          <a:ext cx="29883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DCE" w:rsidRPr="00BE2FD5" w:rsidRDefault="007C0DCE" w:rsidP="00040331">
                            <w:pPr>
                              <w:jc w:val="right"/>
                              <w:rPr>
                                <w:rFonts w:ascii="Miriam" w:hAnsi="Miriam" w:cs="Miriam"/>
                                <w:color w:val="603813"/>
                                <w:sz w:val="56"/>
                                <w:szCs w:val="56"/>
                                <w:cs/>
                              </w:rPr>
                            </w:pPr>
                            <w:r w:rsidRPr="00BE2FD5">
                              <w:rPr>
                                <w:rFonts w:ascii="Miriam" w:hAnsi="Miriam" w:cs="Miriam"/>
                                <w:color w:val="603813"/>
                                <w:sz w:val="56"/>
                                <w:szCs w:val="56"/>
                                <w:rtl/>
                              </w:rPr>
                              <w:t>משפחת גרינשטיין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39F4B" id="_x0000_s1027" type="#_x0000_t202" style="position:absolute;margin-left:242.9pt;margin-top:241.75pt;width:235.3pt;height:110.6pt;rotation:180;flip:x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" filled="f" stroked="f">
                <v:textbox style="mso-fit-shape-to-text:t">
                  <w:txbxContent>
                    <w:p w:rsidR="007C0DCE" w:rsidRPr="00BE2FD5" w:rsidRDefault="007C0DCE" w:rsidP="00040331">
                      <w:pPr>
                        <w:jc w:val="right"/>
                        <w:rPr>
                          <w:rFonts w:ascii="Miriam" w:hAnsi="Miriam" w:cs="Miriam"/>
                          <w:color w:val="603813"/>
                          <w:sz w:val="56"/>
                          <w:szCs w:val="56"/>
                          <w:cs/>
                        </w:rPr>
                      </w:pPr>
                      <w:r w:rsidRPr="00BE2FD5">
                        <w:rPr>
                          <w:rFonts w:ascii="Miriam" w:hAnsi="Miriam" w:cs="Miriam"/>
                          <w:color w:val="603813"/>
                          <w:sz w:val="56"/>
                          <w:szCs w:val="56"/>
                          <w:rtl/>
                        </w:rPr>
                        <w:t>משפחת גרינשטיין</w:t>
                      </w:r>
                    </w:p>
                  </w:txbxContent>
                </v:textbox>
              </v:shape>
            </w:pict>
          </mc:Fallback>
        </mc:AlternateContent>
      </w:r>
      <w:r w:rsidR="00040331" w:rsidRPr="00BE2FD5">
        <w:rPr>
          <w:noProof/>
          <w:color w:val="603813"/>
          <w:rtl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329A36B" wp14:editId="1F6F4266">
                <wp:simplePos x="0" y="0"/>
                <wp:positionH relativeFrom="column">
                  <wp:posOffset>2989902</wp:posOffset>
                </wp:positionH>
                <wp:positionV relativeFrom="paragraph">
                  <wp:posOffset>-286385</wp:posOffset>
                </wp:positionV>
                <wp:extent cx="2988310" cy="1404620"/>
                <wp:effectExtent l="0" t="0" r="0" b="0"/>
                <wp:wrapNone/>
                <wp:docPr id="25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H="1">
                          <a:off x="0" y="0"/>
                          <a:ext cx="29883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0331" w:rsidRPr="00BE2FD5" w:rsidRDefault="00040331" w:rsidP="00040331">
                            <w:pPr>
                              <w:jc w:val="right"/>
                              <w:rPr>
                                <w:rFonts w:ascii="Miriam" w:hAnsi="Miriam" w:cs="Miriam"/>
                                <w:color w:val="603813"/>
                                <w:sz w:val="56"/>
                                <w:szCs w:val="56"/>
                                <w:cs/>
                              </w:rPr>
                            </w:pPr>
                            <w:r w:rsidRPr="00BE2FD5">
                              <w:rPr>
                                <w:rFonts w:ascii="Miriam" w:hAnsi="Miriam" w:cs="Miriam"/>
                                <w:color w:val="603813"/>
                                <w:sz w:val="56"/>
                                <w:szCs w:val="56"/>
                                <w:rtl/>
                              </w:rPr>
                              <w:t>משפחת גרינשטיין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9A36B" id="_x0000_s1028" type="#_x0000_t202" style="position:absolute;margin-left:235.45pt;margin-top:-22.55pt;width:235.3pt;height:110.6pt;rotation:180;flip:x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" filled="f" stroked="f">
                <v:textbox style="mso-fit-shape-to-text:t">
                  <w:txbxContent>
                    <w:p w:rsidR="00040331" w:rsidRPr="00BE2FD5" w:rsidRDefault="00040331" w:rsidP="00040331">
                      <w:pPr>
                        <w:jc w:val="right"/>
                        <w:rPr>
                          <w:rFonts w:ascii="Miriam" w:hAnsi="Miriam" w:cs="Miriam"/>
                          <w:color w:val="603813"/>
                          <w:sz w:val="56"/>
                          <w:szCs w:val="56"/>
                          <w:cs/>
                        </w:rPr>
                      </w:pPr>
                      <w:r w:rsidRPr="00BE2FD5">
                        <w:rPr>
                          <w:rFonts w:ascii="Miriam" w:hAnsi="Miriam" w:cs="Miriam"/>
                          <w:color w:val="603813"/>
                          <w:sz w:val="56"/>
                          <w:szCs w:val="56"/>
                          <w:rtl/>
                        </w:rPr>
                        <w:t>משפחת גרינשטיין</w:t>
                      </w:r>
                    </w:p>
                  </w:txbxContent>
                </v:textbox>
              </v:shape>
            </w:pict>
          </mc:Fallback>
        </mc:AlternateContent>
      </w:r>
      <w:r w:rsidR="00040331" w:rsidRPr="00BE2FD5">
        <w:rPr>
          <w:noProof/>
          <w:color w:val="603813"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-747395</wp:posOffset>
                </wp:positionH>
                <wp:positionV relativeFrom="paragraph">
                  <wp:posOffset>2442532</wp:posOffset>
                </wp:positionV>
                <wp:extent cx="2988310" cy="1404620"/>
                <wp:effectExtent l="0" t="0" r="0" b="0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883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0331" w:rsidRPr="00BE2FD5" w:rsidRDefault="00040331" w:rsidP="00040331">
                            <w:pPr>
                              <w:jc w:val="right"/>
                              <w:rPr>
                                <w:rFonts w:ascii="Miriam" w:hAnsi="Miriam" w:cs="Miriam"/>
                                <w:color w:val="603813"/>
                                <w:sz w:val="56"/>
                                <w:szCs w:val="56"/>
                                <w:cs/>
                              </w:rPr>
                            </w:pPr>
                            <w:r w:rsidRPr="00BE2FD5">
                              <w:rPr>
                                <w:rFonts w:ascii="Miriam" w:hAnsi="Miriam" w:cs="Miriam"/>
                                <w:color w:val="603813"/>
                                <w:sz w:val="56"/>
                                <w:szCs w:val="56"/>
                                <w:rtl/>
                              </w:rPr>
                              <w:t>משפחת גרינשטיין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-58.85pt;margin-top:192.35pt;width:235.3pt;height:110.6pt;flip:x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" filled="f" stroked="f">
                <v:textbox style="mso-fit-shape-to-text:t">
                  <w:txbxContent>
                    <w:p w:rsidR="00040331" w:rsidRPr="00BE2FD5" w:rsidRDefault="00040331" w:rsidP="00040331">
                      <w:pPr>
                        <w:jc w:val="right"/>
                        <w:rPr>
                          <w:rFonts w:ascii="Miriam" w:hAnsi="Miriam" w:cs="Miriam"/>
                          <w:color w:val="603813"/>
                          <w:sz w:val="56"/>
                          <w:szCs w:val="56"/>
                          <w:cs/>
                        </w:rPr>
                      </w:pPr>
                      <w:r w:rsidRPr="00BE2FD5">
                        <w:rPr>
                          <w:rFonts w:ascii="Miriam" w:hAnsi="Miriam" w:cs="Miriam"/>
                          <w:color w:val="603813"/>
                          <w:sz w:val="56"/>
                          <w:szCs w:val="56"/>
                          <w:rtl/>
                        </w:rPr>
                        <w:t>משפחת גרינשטיין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0331" w:rsidRPr="00BE2FD5">
        <w:rPr>
          <w:noProof/>
          <w:color w:val="603813"/>
          <w:rtl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0D8A5B" wp14:editId="1681795D">
                <wp:simplePos x="0" y="0"/>
                <wp:positionH relativeFrom="column">
                  <wp:posOffset>-736600</wp:posOffset>
                </wp:positionH>
                <wp:positionV relativeFrom="paragraph">
                  <wp:posOffset>5783258</wp:posOffset>
                </wp:positionV>
                <wp:extent cx="2988310" cy="1404620"/>
                <wp:effectExtent l="0" t="0" r="0" b="0"/>
                <wp:wrapSquare wrapText="bothSides"/>
                <wp:docPr id="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883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0331" w:rsidRPr="00BE2FD5" w:rsidRDefault="00040331" w:rsidP="00040331">
                            <w:pPr>
                              <w:bidi w:val="0"/>
                              <w:rPr>
                                <w:rFonts w:ascii="Miriam" w:hAnsi="Miriam" w:cs="Miriam"/>
                                <w:color w:val="603813"/>
                                <w:sz w:val="56"/>
                                <w:szCs w:val="56"/>
                                <w:cs/>
                              </w:rPr>
                            </w:pPr>
                            <w:r w:rsidRPr="00BE2FD5">
                              <w:rPr>
                                <w:rFonts w:ascii="Miriam" w:hAnsi="Miriam" w:cs="Miriam"/>
                                <w:color w:val="603813"/>
                                <w:sz w:val="56"/>
                                <w:szCs w:val="56"/>
                                <w:rtl/>
                              </w:rPr>
                              <w:t>משפחת גרינשטיין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0D8A5B" id="_x0000_s1030" type="#_x0000_t202" style="position:absolute;margin-left:-58pt;margin-top:455.35pt;width:235.3pt;height:110.6pt;flip:x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" filled="f" stroked="f">
                <v:textbox style="mso-fit-shape-to-text:t">
                  <w:txbxContent>
                    <w:p w:rsidR="00040331" w:rsidRPr="00BE2FD5" w:rsidRDefault="00040331" w:rsidP="00040331">
                      <w:pPr>
                        <w:bidi w:val="0"/>
                        <w:rPr>
                          <w:rFonts w:ascii="Miriam" w:hAnsi="Miriam" w:cs="Miriam"/>
                          <w:color w:val="603813"/>
                          <w:sz w:val="56"/>
                          <w:szCs w:val="56"/>
                          <w:cs/>
                        </w:rPr>
                      </w:pPr>
                      <w:r w:rsidRPr="00BE2FD5">
                        <w:rPr>
                          <w:rFonts w:ascii="Miriam" w:hAnsi="Miriam" w:cs="Miriam"/>
                          <w:color w:val="603813"/>
                          <w:sz w:val="56"/>
                          <w:szCs w:val="56"/>
                          <w:rtl/>
                        </w:rPr>
                        <w:t>משפחת גרינשטיין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0331" w:rsidRPr="00BE2FD5">
        <w:rPr>
          <w:noProof/>
          <w:color w:val="603813"/>
          <w:rtl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C1BE47E" wp14:editId="0519A904">
                <wp:simplePos x="0" y="0"/>
                <wp:positionH relativeFrom="column">
                  <wp:posOffset>-776605</wp:posOffset>
                </wp:positionH>
                <wp:positionV relativeFrom="paragraph">
                  <wp:posOffset>9127812</wp:posOffset>
                </wp:positionV>
                <wp:extent cx="2988310" cy="1404620"/>
                <wp:effectExtent l="0" t="0" r="0" b="0"/>
                <wp:wrapSquare wrapText="bothSides"/>
                <wp:docPr id="3" name="תיבת טקסט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883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0331" w:rsidRPr="00BE2FD5" w:rsidRDefault="00040331" w:rsidP="00040331">
                            <w:pPr>
                              <w:bidi w:val="0"/>
                              <w:rPr>
                                <w:rFonts w:ascii="Miriam" w:hAnsi="Miriam" w:cs="Miriam"/>
                                <w:color w:val="603813"/>
                                <w:sz w:val="56"/>
                                <w:szCs w:val="56"/>
                                <w:cs/>
                              </w:rPr>
                            </w:pPr>
                            <w:r w:rsidRPr="00BE2FD5">
                              <w:rPr>
                                <w:rFonts w:ascii="Miriam" w:hAnsi="Miriam" w:cs="Miriam"/>
                                <w:color w:val="603813"/>
                                <w:sz w:val="56"/>
                                <w:szCs w:val="56"/>
                                <w:rtl/>
                              </w:rPr>
                              <w:t>משפחת גרינשטיין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1BE47E" id="תיבת טקסט 3" o:spid="_x0000_s1031" type="#_x0000_t202" style="position:absolute;margin-left:-61.15pt;margin-top:718.75pt;width:235.3pt;height:110.6pt;flip:x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" filled="f" stroked="f">
                <v:textbox style="mso-fit-shape-to-text:t">
                  <w:txbxContent>
                    <w:p w:rsidR="00040331" w:rsidRPr="00BE2FD5" w:rsidRDefault="00040331" w:rsidP="00040331">
                      <w:pPr>
                        <w:bidi w:val="0"/>
                        <w:rPr>
                          <w:rFonts w:ascii="Miriam" w:hAnsi="Miriam" w:cs="Miriam"/>
                          <w:color w:val="603813"/>
                          <w:sz w:val="56"/>
                          <w:szCs w:val="56"/>
                          <w:cs/>
                        </w:rPr>
                      </w:pPr>
                      <w:r w:rsidRPr="00BE2FD5">
                        <w:rPr>
                          <w:rFonts w:ascii="Miriam" w:hAnsi="Miriam" w:cs="Miriam"/>
                          <w:color w:val="603813"/>
                          <w:sz w:val="56"/>
                          <w:szCs w:val="56"/>
                          <w:rtl/>
                        </w:rPr>
                        <w:t>משפחת גרינשטיין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End w:id="0"/>
    </w:p>
    <w:sectPr w:rsidR="007975DA" w:rsidSect="00040331">
      <w:headerReference w:type="default" r:id="rId6"/>
      <w:pgSz w:w="11906" w:h="16838"/>
      <w:pgMar w:top="284" w:right="1800" w:bottom="284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8F8" w:rsidRDefault="008E28F8" w:rsidP="00040331">
      <w:pPr>
        <w:spacing w:after="0" w:line="240" w:lineRule="auto"/>
      </w:pPr>
      <w:r>
        <w:separator/>
      </w:r>
    </w:p>
  </w:endnote>
  <w:endnote w:type="continuationSeparator" w:id="0">
    <w:p w:rsidR="008E28F8" w:rsidRDefault="008E28F8" w:rsidP="00040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8F8" w:rsidRDefault="008E28F8" w:rsidP="00040331">
      <w:pPr>
        <w:spacing w:after="0" w:line="240" w:lineRule="auto"/>
      </w:pPr>
      <w:r>
        <w:separator/>
      </w:r>
    </w:p>
  </w:footnote>
  <w:footnote w:type="continuationSeparator" w:id="0">
    <w:p w:rsidR="008E28F8" w:rsidRDefault="008E28F8" w:rsidP="000403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0331" w:rsidRDefault="00BE2FD5">
    <w:pPr>
      <w:pStyle w:val="a3"/>
    </w:pPr>
    <w:r w:rsidRPr="00BE2FD5">
      <w:rPr>
        <w:rtl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-33655</wp:posOffset>
          </wp:positionH>
          <wp:positionV relativeFrom="paragraph">
            <wp:posOffset>-28262</wp:posOffset>
          </wp:positionV>
          <wp:extent cx="7586519" cy="9625695"/>
          <wp:effectExtent l="0" t="0" r="0" b="0"/>
          <wp:wrapNone/>
          <wp:docPr id="28" name="תמונה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6519" cy="962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331"/>
    <w:rsid w:val="00040331"/>
    <w:rsid w:val="00645048"/>
    <w:rsid w:val="006C04D2"/>
    <w:rsid w:val="007975DA"/>
    <w:rsid w:val="007C0DCE"/>
    <w:rsid w:val="00805236"/>
    <w:rsid w:val="008A1989"/>
    <w:rsid w:val="008E28F8"/>
    <w:rsid w:val="00BE2FD5"/>
    <w:rsid w:val="00C0560D"/>
    <w:rsid w:val="00D93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A9DEF6"/>
  <w15:chartTrackingRefBased/>
  <w15:docId w15:val="{66A66964-F570-4485-851A-CA819B07A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4033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033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040331"/>
  </w:style>
  <w:style w:type="paragraph" w:styleId="a5">
    <w:name w:val="footer"/>
    <w:basedOn w:val="a"/>
    <w:link w:val="a6"/>
    <w:uiPriority w:val="99"/>
    <w:unhideWhenUsed/>
    <w:rsid w:val="0004033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0403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מוגש בחום ללא רקע טמפלט.docx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שמואל גרינשטיין</dc:creator>
  <cp:keywords/>
  <dc:description/>
  <cp:lastModifiedBy>שמואל גרינשטיין</cp:lastModifiedBy>
  <cp:revision>2</cp:revision>
  <dcterms:created xsi:type="dcterms:W3CDTF">2018-02-26T14:14:00Z</dcterms:created>
  <dcterms:modified xsi:type="dcterms:W3CDTF">2018-02-26T14:14:00Z</dcterms:modified>
</cp:coreProperties>
</file>