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A0C" w:rsidRPr="00BF3CC5" w:rsidRDefault="008B5A0C" w:rsidP="008B5A0C">
      <w:pPr>
        <w:tabs>
          <w:tab w:val="right" w:pos="13960"/>
        </w:tabs>
        <w:rPr>
          <w:rFonts w:cs="Narkisim"/>
          <w:b/>
          <w:bCs/>
          <w:noProof/>
          <w:sz w:val="10"/>
          <w:szCs w:val="6"/>
          <w:lang w:eastAsia="en-US"/>
        </w:rPr>
      </w:pPr>
      <w:r w:rsidRPr="00BF3CC5">
        <w:rPr>
          <w:rFonts w:cs="Narkisim" w:hint="cs"/>
          <w:b/>
          <w:bCs/>
          <w:sz w:val="96"/>
          <w:szCs w:val="96"/>
          <w:rtl/>
        </w:rPr>
        <w:tab/>
      </w:r>
    </w:p>
    <w:p w:rsidR="008B5A0C" w:rsidRPr="00BF3CC5" w:rsidRDefault="000A7E4C" w:rsidP="008B5A0C">
      <w:pPr>
        <w:tabs>
          <w:tab w:val="right" w:pos="13960"/>
          <w:tab w:val="right" w:pos="15400"/>
        </w:tabs>
        <w:jc w:val="right"/>
        <w:rPr>
          <w:rFonts w:cs="Narkisim"/>
          <w:b/>
          <w:bCs/>
          <w:sz w:val="16"/>
          <w:szCs w:val="16"/>
          <w:rtl/>
        </w:rPr>
      </w:pPr>
      <w:r>
        <w:rPr>
          <w:rFonts w:cs="Narkisim"/>
          <w:b/>
          <w:bCs/>
          <w:noProof/>
          <w:sz w:val="96"/>
          <w:szCs w:val="96"/>
          <w:rtl/>
          <w:lang w:eastAsia="en-US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-574675</wp:posOffset>
                </wp:positionH>
                <wp:positionV relativeFrom="paragraph">
                  <wp:posOffset>3175</wp:posOffset>
                </wp:positionV>
                <wp:extent cx="9982835" cy="3350895"/>
                <wp:effectExtent l="6350" t="10795" r="12065" b="10160"/>
                <wp:wrapNone/>
                <wp:docPr id="1" name="Group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9982835" cy="3350895"/>
                          <a:chOff x="4914" y="636"/>
                          <a:chExt cx="6364" cy="2304"/>
                        </a:xfrm>
                      </wpg:grpSpPr>
                      <wpg:grpSp>
                        <wpg:cNvPr id="2" name="Group 40"/>
                        <wpg:cNvGrpSpPr>
                          <a:grpSpLocks noChangeAspect="1"/>
                        </wpg:cNvGrpSpPr>
                        <wpg:grpSpPr bwMode="auto">
                          <a:xfrm>
                            <a:off x="4943" y="636"/>
                            <a:ext cx="6333" cy="203"/>
                            <a:chOff x="4943" y="636"/>
                            <a:chExt cx="6333" cy="203"/>
                          </a:xfrm>
                        </wpg:grpSpPr>
                        <wps:wsp>
                          <wps:cNvPr id="3" name="WordArt 41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>
                              <a:off x="7817" y="636"/>
                              <a:ext cx="577" cy="199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4" name="WordArt 42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flipH="1">
                              <a:off x="7247" y="638"/>
                              <a:ext cx="565" cy="195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5" name="WordArt 43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>
                              <a:off x="8969" y="638"/>
                              <a:ext cx="577" cy="199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6" name="WordArt 44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flipH="1">
                              <a:off x="8399" y="640"/>
                              <a:ext cx="565" cy="195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7" name="WordArt 45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>
                              <a:off x="5513" y="638"/>
                              <a:ext cx="577" cy="199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8" name="WordArt 46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flipH="1">
                              <a:off x="4943" y="640"/>
                              <a:ext cx="565" cy="195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9" name="WordArt 47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>
                              <a:off x="6665" y="640"/>
                              <a:ext cx="577" cy="199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10" name="WordArt 48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flipH="1">
                              <a:off x="6095" y="642"/>
                              <a:ext cx="565" cy="195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11" name="WordArt 49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>
                              <a:off x="10123" y="638"/>
                              <a:ext cx="577" cy="199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12" name="WordArt 50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flipH="1">
                              <a:off x="9551" y="640"/>
                              <a:ext cx="565" cy="195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13" name="WordArt 51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flipH="1">
                              <a:off x="10710" y="642"/>
                              <a:ext cx="566" cy="195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54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wpg:grpSp>
                      <wpg:grpSp>
                        <wpg:cNvPr id="14" name="Group 52"/>
                        <wpg:cNvGrpSpPr>
                          <a:grpSpLocks noChangeAspect="1"/>
                        </wpg:cNvGrpSpPr>
                        <wpg:grpSpPr bwMode="auto">
                          <a:xfrm>
                            <a:off x="4950" y="2730"/>
                            <a:ext cx="6324" cy="210"/>
                            <a:chOff x="4955" y="2753"/>
                            <a:chExt cx="6324" cy="210"/>
                          </a:xfrm>
                        </wpg:grpSpPr>
                        <wps:wsp>
                          <wps:cNvPr id="15" name="WordArt 53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>
                              <a:off x="7259" y="2757"/>
                              <a:ext cx="577" cy="206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16" name="WordArt 54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 flipH="1">
                              <a:off x="7841" y="2759"/>
                              <a:ext cx="565" cy="202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17" name="WordArt 55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>
                              <a:off x="6107" y="2756"/>
                              <a:ext cx="577" cy="206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18" name="WordArt 56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 flipH="1">
                              <a:off x="6689" y="2758"/>
                              <a:ext cx="565" cy="202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19" name="WordArt 57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>
                              <a:off x="9563" y="2755"/>
                              <a:ext cx="577" cy="206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20" name="WordArt 58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 flipH="1">
                              <a:off x="10145" y="2757"/>
                              <a:ext cx="565" cy="202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21" name="WordArt 59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>
                              <a:off x="8411" y="2753"/>
                              <a:ext cx="577" cy="206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22" name="WordArt 60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 flipH="1">
                              <a:off x="8993" y="2755"/>
                              <a:ext cx="565" cy="202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23" name="WordArt 61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>
                              <a:off x="4955" y="2757"/>
                              <a:ext cx="577" cy="206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24" name="WordArt 62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10800000" flipH="1">
                              <a:off x="5537" y="2759"/>
                              <a:ext cx="565" cy="202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25" name="WordArt 63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-10800000">
                              <a:off x="10714" y="2761"/>
                              <a:ext cx="565" cy="201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1620000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wpg:grpSp>
                      <wpg:grpSp>
                        <wpg:cNvPr id="26" name="Group 64"/>
                        <wpg:cNvGrpSpPr>
                          <a:grpSpLocks noChangeAspect="1"/>
                        </wpg:cNvGrpSpPr>
                        <wpg:grpSpPr bwMode="auto">
                          <a:xfrm>
                            <a:off x="11076" y="768"/>
                            <a:ext cx="202" cy="2036"/>
                            <a:chOff x="11076" y="768"/>
                            <a:chExt cx="202" cy="2036"/>
                          </a:xfrm>
                        </wpg:grpSpPr>
                        <wps:wsp>
                          <wps:cNvPr id="27" name="WordArt 65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5400000">
                              <a:off x="10922" y="923"/>
                              <a:ext cx="511" cy="201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28" name="WordArt 66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5400000">
                              <a:off x="10921" y="1943"/>
                              <a:ext cx="511" cy="201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29" name="WordArt 67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5400000" flipH="1">
                              <a:off x="10926" y="1436"/>
                              <a:ext cx="501" cy="197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30" name="WordArt 68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5400000" flipH="1">
                              <a:off x="10925" y="2455"/>
                              <a:ext cx="500" cy="197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wpg:grpSp>
                      <wpg:grpSp>
                        <wpg:cNvPr id="31" name="Group 69"/>
                        <wpg:cNvGrpSpPr>
                          <a:grpSpLocks noChangeAspect="1"/>
                        </wpg:cNvGrpSpPr>
                        <wpg:grpSpPr bwMode="auto">
                          <a:xfrm>
                            <a:off x="4914" y="828"/>
                            <a:ext cx="211" cy="1926"/>
                            <a:chOff x="4914" y="828"/>
                            <a:chExt cx="211" cy="1926"/>
                          </a:xfrm>
                        </wpg:grpSpPr>
                        <wps:wsp>
                          <wps:cNvPr id="32" name="WordArt 70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5400000">
                              <a:off x="4778" y="965"/>
                              <a:ext cx="484" cy="210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33" name="WordArt 71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5400000">
                              <a:off x="4777" y="1931"/>
                              <a:ext cx="484" cy="210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34" name="WordArt 72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5400000" flipH="1">
                              <a:off x="4782" y="1452"/>
                              <a:ext cx="474" cy="206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  <wps:wsp>
                          <wps:cNvPr id="35" name="WordArt 73"/>
                          <wps:cNvSpPr txBox="1">
                            <a:spLocks noChangeAspect="1" noChangeArrowheads="1" noChangeShapeType="1" noTextEdit="1"/>
                          </wps:cNvSpPr>
                          <wps:spPr bwMode="auto">
                            <a:xfrm rot="5400000" flipH="1">
                              <a:off x="4780" y="2414"/>
                              <a:ext cx="474" cy="206"/>
                            </a:xfrm>
                            <a:prstGeom prst="rect">
                              <a:avLst/>
                            </a:prstGeom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A7E4C" w:rsidRDefault="000A7E4C" w:rsidP="000A7E4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Wingdings 2" w:hAnsi="Wingdings 2"/>
                                    <w:color w:val="EAEAEA"/>
                                    <w:sz w:val="16"/>
                                    <w:szCs w:val="16"/>
                                    <w14:textOutline w14:w="6350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EAEAEA"/>
                                          </w14:gs>
                                          <w14:gs w14:pos="100000">
                                            <w14:srgbClr w14:val="777777"/>
                                          </w14:gs>
                                        </w14:gsLst>
                                        <w14:lin w14:ang="0" w14:scaled="1"/>
                                      </w14:gradFill>
                                    </w14:textFill>
                                  </w:rPr>
                                  <w:t>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-45.25pt;margin-top:.25pt;width:786.05pt;height:263.85pt;z-index:251657728" coordorigin="4914,636" coordsize="6364,2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">
                <o:lock v:ext="edit" aspectratio="t"/>
                <v:group id="Group 40" o:spid="_x0000_s1027" style="position:absolute;left:4943;top:636;width:6333;height:203" coordorigin="4943,636" coordsize="6333,2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o:lock v:ext="edit" aspectratio="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WordArt 41" o:spid="_x0000_s1028" type="#_x0000_t202" style="position:absolute;left:7817;top:636;width:577;height:1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42" o:spid="_x0000_s1029" type="#_x0000_t202" style="position:absolute;left:7247;top:638;width:565;height:195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gZiMUA&#10;AADaAAAADwAAAGRycy9kb3ducmV2LnhtbESPT2sCMRTE7wW/Q3hCbzVrKa2sRtGC6KXQruKf23Pz&#10;3F3cvKxJqtt+elMoeBxm5jfMaNKaWlzI+cqygn4vAUGcW11xoWC9mj8NQPiArLG2TAp+yMNk3HkY&#10;Yartlb/okoVCRAj7FBWUITSplD4vyaDv2YY4ekfrDIYoXSG1w2uEm1o+J8mrNFhxXCixofeS8lP2&#10;bRR88tRlC/x1s7ndJ+ftZnf4eFsq9dhtp0MQgdpwD/+3l1rBC/xdiTdAj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GBmIxQAAANoAAAAPAAAAAAAAAAAAAAAAAJgCAABkcnMv&#10;ZG93bnJldi54bWxQSwUGAAAAAAQABAD1AAAAigMAAAAA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43" o:spid="_x0000_s1030" type="#_x0000_t202" style="position:absolute;left:8969;top:638;width:577;height:1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44" o:spid="_x0000_s1031" type="#_x0000_t202" style="position:absolute;left:8399;top:640;width:565;height:195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YiZMQA&#10;AADaAAAADwAAAGRycy9kb3ducmV2LnhtbESPQWvCQBSE74X+h+UVvDUbPahEV1FB9FJoY2nt7TX7&#10;moRm38bdVWN/vSsIPQ4z8w0znXemESdyvrasoJ+kIIgLq2suFbzv1s9jED4ga2wsk4ILeZjPHh+m&#10;mGl75jc65aEUEcI+QwVVCG0mpS8qMugT2xJH78c6gyFKV0rt8BzhppGDNB1KgzXHhQpbWlVU/OZH&#10;o+CVFy7f4J9bru1Xevj82H+/jLZK9Z66xQREoC78h+/trVYwhNuVeAP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GImTEAAAA2gAAAA8AAAAAAAAAAAAAAAAAmAIAAGRycy9k&#10;b3ducmV2LnhtbFBLBQYAAAAABAAEAPUAAACJ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45" o:spid="_x0000_s1032" type="#_x0000_t202" style="position:absolute;left:5513;top:638;width:577;height:1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QY8EA&#10;AADaAAAADwAAAGRycy9kb3ducmV2LnhtbESPT2vCQBTE7wW/w/IEb3VjwbZEVxH/gIdeauP9kX1m&#10;g9m3Iftq4rd3hUKPw8z8hlmuB9+oG3WxDmxgNs1AEZfB1lwZKH4Or5+goiBbbAKTgTtFWK9GL0vM&#10;bej5m24nqVSCcMzRgBNpc61j6chjnIaWOHmX0HmUJLtK2w77BPeNfsuyd+2x5rTgsKWto/J6+vUG&#10;ROxmdi/2Ph7Pw9eud1k5x8KYyXjYLEAJDfIf/msfrYE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ZEGPBAAAA2gAAAA8AAAAAAAAAAAAAAAAAmAIAAGRycy9kb3du&#10;cmV2LnhtbFBLBQYAAAAABAAEAPUAAACG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46" o:spid="_x0000_s1033" type="#_x0000_t202" style="position:absolute;left:4943;top:640;width:565;height:195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UTjcEA&#10;AADaAAAADwAAAGRycy9kb3ducmV2LnhtbERPz2vCMBS+D/wfwhO8zVQPOjqjqCDzMtAqut3emmdb&#10;bF66JNPqX28OA48f3+/JrDW1uJDzlWUFg34Cgji3uuJCwX63en0D4QOyxtoyKbiRh9m08zLBVNsr&#10;b+mShULEEPYpKihDaFIpfV6SQd+3DXHkTtYZDBG6QmqH1xhuajlMkpE0WHFsKLGhZUn5OfszCjY8&#10;d9kH3t1iZb+T3+Ph6+dzvFaq123n7yACteEp/nevtYK4NV6JN0B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VE43BAAAA2gAAAA8AAAAAAAAAAAAAAAAAmAIAAGRycy9kb3du&#10;cmV2LnhtbFBLBQYAAAAABAAEAPUAAACG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47" o:spid="_x0000_s1034" type="#_x0000_t202" style="position:absolute;left:6665;top:640;width:577;height:1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48" o:spid="_x0000_s1035" type="#_x0000_t202" style="position:absolute;left:6095;top:642;width:565;height:195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tJf8YA&#10;AADbAAAADwAAAGRycy9kb3ducmV2LnhtbESPT2/CMAzF75P4DpGRuI10O8DUERCbhMZlEhS0Pzev&#10;8dpqjdMlGRQ+PT5M4mbrPb/382zRu1YdKMTGs4G7cQaKuPS24crAfre6fQAVE7LF1jMZOFGExXxw&#10;M8Pc+iNv6VCkSkkIxxwN1Cl1udaxrMlhHPuOWLRvHxwmWUOlbcCjhLtW32fZRDtsWBpq7Oi5pvKn&#10;+HMGNrwMxQuew9PKf2a/728fX6/TtTGjYb98BJWoT1fz//XaCr7Qyy8ygJ5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ttJf8YAAADbAAAADwAAAAAAAAAAAAAAAACYAgAAZHJz&#10;L2Rvd25yZXYueG1sUEsFBgAAAAAEAAQA9QAAAIs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49" o:spid="_x0000_s1036" type="#_x0000_t202" style="position:absolute;left:10123;top:638;width:577;height:1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/Co78A&#10;AADbAAAADwAAAGRycy9kb3ducmV2LnhtbERPTWvCQBC9F/wPywje6iYFRVJXkVrBQy/aeB+y02xo&#10;djZkRxP/vVsQepvH+5z1dvStulEfm8AG8nkGirgKtuHaQPl9eF2BioJssQ1MBu4UYbuZvKyxsGHg&#10;E93OUqsUwrFAA06kK7SOlSOPcR464sT9hN6jJNjX2vY4pHDf6rcsW2qPDacGhx19OKp+z1dvQMTu&#10;8nv56ePxMn7tB5dVCyyNmU3H3TsooVH+xU/30ab5Ofz9kg7Qm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z8KjvwAAANsAAAAPAAAAAAAAAAAAAAAAAJgCAABkcnMvZG93bnJl&#10;di54bWxQSwUGAAAAAAQABAD1AAAAhAMAAAAA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50" o:spid="_x0000_s1037" type="#_x0000_t202" style="position:absolute;left:9551;top:640;width:565;height:195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Vyk8MA&#10;AADbAAAADwAAAGRycy9kb3ducmV2LnhtbERPTWvCQBC9C/0PyxS8mY0eqkRXUUHqpdDG0trbNDtN&#10;QrOzcXfV2F/vCkJv83ifM1t0phEncr62rGCYpCCIC6trLhW87zaDCQgfkDU2lknBhTws5g+9GWba&#10;nvmNTnkoRQxhn6GCKoQ2k9IXFRn0iW2JI/djncEQoSuldniO4aaRozR9kgZrjg0VtrSuqPjNj0bB&#10;Ky9d/ox/brWxX+nh82P//TLeKtV/7JZTEIG68C++u7c6zh/B7Zd4gJ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Vyk8MAAADbAAAADwAAAAAAAAAAAAAAAACYAgAAZHJzL2Rv&#10;d25yZXYueG1sUEsFBgAAAAAEAAQA9QAAAIg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51" o:spid="_x0000_s1038" type="#_x0000_t202" style="position:absolute;left:10710;top:642;width:566;height:195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nXCMMA&#10;AADbAAAADwAAAGRycy9kb3ducmV2LnhtbERPS2sCMRC+F/wPYYTeatYWWlmNogXRS6Fdxcdt3Iy7&#10;i5vJmqS67a83hYK3+fieM5q0phYXcr6yrKDfS0AQ51ZXXChYr+ZPAxA+IGusLZOCH/IwGXceRphq&#10;e+UvumShEDGEfYoKyhCaVEqfl2TQ92xDHLmjdQZDhK6Q2uE1hptaPifJqzRYcWwosaH3kvJT9m0U&#10;fPLUZQv8dbO53Sfn7WZ3+HhbKvXYbadDEIHacBf/u5c6zn+Bv1/iAXJ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nXCMMAAADbAAAADwAAAAAAAAAAAAAAAACYAgAAZHJzL2Rv&#10;d25yZXYueG1sUEsFBgAAAAAEAAQA9QAAAIg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</v:group>
                <v:group id="Group 52" o:spid="_x0000_s1039" style="position:absolute;left:4950;top:2730;width:6324;height:210" coordorigin="4955,2753" coordsize="6324,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o:lock v:ext="edit" aspectratio="t"/>
                  <v:shape id="WordArt 53" o:spid="_x0000_s1040" type="#_x0000_t202" style="position:absolute;left:7259;top:2757;width:577;height:206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or+sIA&#10;AADbAAAADwAAAGRycy9kb3ducmV2LnhtbERPS0vDQBC+C/6HZQpexG4qpITYbYkNgtBDaRrvQ3ZM&#10;QrOzIbvm8e/dguBtPr7n7A6z6cRIg2stK9isIxDEldUt1wrK68dLAsJ5ZI2dZVKwkIPD/vFhh6m2&#10;E19oLHwtQgi7FBU03veplK5qyKBb2544cN92MOgDHGqpB5xCuOnkaxRtpcGWQ0ODPR0bqm7Fj1GQ&#10;jc/cnhJT5l/5e7/EybkY47NST6s5ewPhafb/4j/3pw7zY7j/Eg6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qiv6wgAAANsAAAAPAAAAAAAAAAAAAAAAAJgCAABkcnMvZG93&#10;bnJldi54bWxQSwUGAAAAAAQABAD1AAAAhwMAAAAA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54" o:spid="_x0000_s1041" type="#_x0000_t202" style="position:absolute;left:7841;top:2759;width:565;height:202;rotation:1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gufMEA&#10;AADbAAAADwAAAGRycy9kb3ducmV2LnhtbERPTWvCQBC9C/6HZYRepNm0B7HRVUSUem2M9DrNjtlo&#10;djZmtxr/fbcgeJvH+5z5sreNuFLna8cK3pIUBHHpdM2VgmK/fZ2C8AFZY+OYFNzJw3IxHMwx0+7G&#10;X3TNQyViCPsMFZgQ2kxKXxqy6BPXEkfu6DqLIcKukrrDWwy3jXxP04m0WHNsMNjS2lB5zn+tgrz+&#10;2R0MfVzsZyFP39NxUd63G6VeRv1qBiJQH57ih3un4/wJ/P8SD5C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ILnzBAAAA2wAAAA8AAAAAAAAAAAAAAAAAmAIAAGRycy9kb3du&#10;cmV2LnhtbFBLBQYAAAAABAAEAPUAAACG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55" o:spid="_x0000_s1042" type="#_x0000_t202" style="position:absolute;left:6107;top:2756;width:577;height:206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QQFsIA&#10;AADbAAAADwAAAGRycy9kb3ducmV2LnhtbERPS2vCQBC+C/0PyxS8SN0oaEN0ldhQKPQgTfU+ZMck&#10;mJ0N2W0e/75bKHibj+85++NoGtFT52rLClbLCARxYXXNpYLL9/tLDMJ5ZI2NZVIwkYPj4Wm2x0Tb&#10;gb+oz30pQgi7BBVU3reJlK6oyKBb2pY4cDfbGfQBdqXUHQ4h3DRyHUVbabDm0FBhS28VFff8xyhI&#10;+wXXn7G5ZNfs1E6b+Jz3m7NS8+cx3YHwNPqH+N/9ocP8V/j7JRwgD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NBAWwgAAANsAAAAPAAAAAAAAAAAAAAAAAJgCAABkcnMvZG93&#10;bnJldi54bWxQSwUGAAAAAAQABAD1AAAAhwMAAAAA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56" o:spid="_x0000_s1043" type="#_x0000_t202" style="position:absolute;left:6689;top:2758;width:565;height:202;rotation:1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sflcMA&#10;AADbAAAADwAAAGRycy9kb3ducmV2LnhtbESPQW/CMAyF75P4D5GRdpkg3Q4TKwSE0NC4ruvE1TSm&#10;KTROaTIo/34+TNrN1nt+7/NiNfhWXamPTWADz9MMFHEVbMO1gfJrO5mBignZYhuYDNwpwmo5elhg&#10;bsONP+lapFpJCMccDbiUulzrWDnyGKehIxbtGHqPSda+1rbHm4T7Vr9k2av22LA0OOxo46g6Fz/e&#10;QNEcdt+O3i7+o9Sn/eyprO7bd2Mex8N6DirRkP7Nf9c7K/gCK7/I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RsflcMAAADbAAAADwAAAAAAAAAAAAAAAACYAgAAZHJzL2Rv&#10;d25yZXYueG1sUEsFBgAAAAAEAAQA9QAAAIg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57" o:spid="_x0000_s1044" type="#_x0000_t202" style="position:absolute;left:9563;top:2755;width:577;height:206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ch/8EA&#10;AADbAAAADwAAAGRycy9kb3ducmV2LnhtbERPS4vCMBC+L/gfwgheFk0VXGrXKD4QBA9i7d6HZrYt&#10;20xKE2v990YQ9jYf33OW697UoqPWVZYVTCcRCOLc6ooLBdn1MI5BOI+ssbZMCh7kYL0afCwx0fbO&#10;F+pSX4gQwi5BBaX3TSKly0sy6Ca2IQ7cr20N+gDbQuoW7yHc1HIWRV/SYMWhocSGdiXlf+nNKNh0&#10;n1ydYpPtf/bb5jGPz2k3Pys1GvabbxCeev8vfruPOsxfwOuXcI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nIf/BAAAA2wAAAA8AAAAAAAAAAAAAAAAAmAIAAGRycy9kb3du&#10;cmV2LnhtbFBLBQYAAAAABAAEAPUAAACG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58" o:spid="_x0000_s1045" type="#_x0000_t202" style="position:absolute;left:10145;top:2757;width:565;height:202;rotation:1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HZLr8A&#10;AADbAAAADwAAAGRycy9kb3ducmV2LnhtbERPPW/CMBDdkfgP1lXqgsApA6IBgyoEKishqOsRH3Eg&#10;PofYhfDv8YDE+PS+58vO1uJGra8cK/gaJSCIC6crLhXk+81wCsIHZI21Y1LwIA/LRb83x1S7O+/o&#10;loVSxBD2KSowITSplL4wZNGPXEMcuZNrLYYI21LqFu8x3NZynCQTabHi2GCwoZWh4pL9WwVZddwe&#10;DH1f7W8uz3/TQV48NmulPj+6nxmIQF14i1/urVYwjuvjl/gD5O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AdkuvwAAANsAAAAPAAAAAAAAAAAAAAAAAJgCAABkcnMvZG93bnJl&#10;di54bWxQSwUGAAAAAAQABAD1AAAAhAMAAAAA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59" o:spid="_x0000_s1046" type="#_x0000_t202" style="position:absolute;left:8411;top:2753;width:577;height:206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3nRMMA&#10;AADbAAAADwAAAGRycy9kb3ducmV2LnhtbESPQYvCMBSE78L+h/AEL7KmCkrpNhVXEQQPYnXvj+Zt&#10;W2xeShNr/fdGWNjjMDPfMOl6MI3oqXO1ZQXzWQSCuLC65lLB9bL/jEE4j6yxsUwKnuRgnX2MUky0&#10;ffCZ+tyXIkDYJaig8r5NpHRFRQbdzLbEwfu1nUEfZFdK3eEjwE0jF1G0kgZrDgsVtrStqLjld6Ng&#10;00+5PsbmuvvZfbfPZXzK++VJqcl42HyB8DT4//Bf+6AVLObw/hJ+gMx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3nRMMAAADbAAAADwAAAAAAAAAAAAAAAACYAgAAZHJzL2Rv&#10;d25yZXYueG1sUEsFBgAAAAAEAAQA9QAAAIg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60" o:spid="_x0000_s1047" type="#_x0000_t202" style="position:absolute;left:8993;top:2755;width:565;height:202;rotation:1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/iwsMA&#10;AADbAAAADwAAAGRycy9kb3ducmV2LnhtbESPQWvCQBSE7wX/w/IKXopuzEFsdJUiFb0aI70+s89s&#10;2uzbNLtq/PfdguBxmJlvmMWqt424Uudrxwom4wQEcel0zZWC4rAZzUD4gKyxcUwK7uRhtRy8LDDT&#10;7sZ7uuahEhHCPkMFJoQ2k9KXhiz6sWuJo3d2ncUQZVdJ3eEtwm0j0ySZSos1xwWDLa0NlT/5xSrI&#10;69PuaOj9124L+f01eyvK++ZTqeFr/zEHEagPz/CjvdMK0hT+v8Qf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/iwsMAAADbAAAADwAAAAAAAAAAAAAAAACYAgAAZHJzL2Rv&#10;d25yZXYueG1sUEsFBgAAAAAEAAQA9QAAAIg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61" o:spid="_x0000_s1048" type="#_x0000_t202" style="position:absolute;left:4955;top:2757;width:577;height:206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PcqMIA&#10;AADbAAAADwAAAGRycy9kb3ducmV2LnhtbESPQYvCMBSE74L/ITzBi2i6ilKqUXRlQfAgVr0/mmdb&#10;bF5KE2v99xthYY/DzHzDrDadqURLjSstK/iaRCCIM6tLzhVcLz/jGITzyBory6TgTQ42635vhYm2&#10;Lz5Tm/pcBAi7BBUU3teJlC4ryKCb2Jo4eHfbGPRBNrnUDb4C3FRyGkULabDksFBgTd8FZY/0aRRs&#10;2xGXx9hc97f9rn7P41Pazk9KDQfddgnCU+f/w3/tg1YwncHnS/gB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Y9yowgAAANsAAAAPAAAAAAAAAAAAAAAAAJgCAABkcnMvZG93&#10;bnJldi54bWxQSwUGAAAAAAQABAD1AAAAhwMAAAAA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62" o:spid="_x0000_s1049" type="#_x0000_t202" style="position:absolute;left:5537;top:2759;width:565;height:202;rotation:1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rfLcMA&#10;AADbAAAADwAAAGRycy9kb3ducmV2LnhtbESPQWvCQBSE74X+h+UVvJS6UUQ0dZVSFL02Rry+Zl+z&#10;0ezbmF01/nu3IHgcZuYbZrbobC0u1PrKsYJBPwFBXDhdcakg364+JiB8QNZYOyYFN/KwmL++zDDV&#10;7so/dMlCKSKEfYoKTAhNKqUvDFn0fdcQR+/PtRZDlG0pdYvXCLe1HCbJWFqsOC4YbOjbUHHMzlZB&#10;Vv1udoamJ7vO5WE/ec+L22qpVO+t+/oEEagLz/CjvdEKhiP4/xJ/gJ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rfLcMAAADbAAAADwAAAAAAAAAAAAAAAACYAgAAZHJzL2Rv&#10;d25yZXYueG1sUEsFBgAAAAAEAAQA9QAAAIg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63" o:spid="_x0000_s1050" type="#_x0000_t202" style="position:absolute;left:10714;top:2761;width:565;height:201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bhR8QA&#10;AADbAAAADwAAAGRycy9kb3ducmV2LnhtbESPT2uDQBTE74V8h+UFcilxrWAR4ybkD4FCD6E2vT/c&#10;F5W4b8Xdqvn23UKhx2FmfsMUu9l0YqTBtZYVvEQxCOLK6pZrBdfP8zoD4Tyyxs4yKXiQg9128VRg&#10;ru3EHzSWvhYBwi5HBY33fS6lqxoy6CLbEwfvZgeDPsihlnrAKcBNJ5M4fpUGWw4LDfZ0bKi6l99G&#10;wX585vY9M9fT1+nQP9LsUo7pRanVct5vQHia/X/4r/2mFSQp/H4JP0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G4UfEAAAA2wAAAA8AAAAAAAAAAAAAAAAAmAIAAGRycy9k&#10;b3ducmV2LnhtbFBLBQYAAAAABAAEAPUAAACJ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1620000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</v:group>
                <v:group id="Group 64" o:spid="_x0000_s1051" style="position:absolute;left:11076;top:768;width:202;height:2036" coordorigin="11076,768" coordsize="202,20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o:lock v:ext="edit" aspectratio="t"/>
                  <v:shape id="WordArt 65" o:spid="_x0000_s1052" type="#_x0000_t202" style="position:absolute;left:10922;top:923;width:511;height:2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ddTcEA&#10;AADbAAAADwAAAGRycy9kb3ducmV2LnhtbESPT2vCQBTE7wW/w/KE3uqmHoykriIFwZPgv54f2WcS&#10;zL4Nu88k/fbdguBxmJnfMKvN6FrVU4iNZwOfswwUceltw5WBy3n3sQQVBdli65kM/FKEzXrytsLC&#10;+oGP1J+kUgnCsUADtUhXaB3LmhzGme+Ik3fzwaEkGSptAw4J7lo9z7KFdthwWqixo++ayvvp4Qzs&#10;ZMxDX0qvh0f+c9ALPG6vaMz7dNx+gRIa5RV+tvfWwDyH/y/pB+j1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nXU3BAAAA2wAAAA8AAAAAAAAAAAAAAAAAmAIAAGRycy9kb3du&#10;cmV2LnhtbFBLBQYAAAAABAAEAPUAAACG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66" o:spid="_x0000_s1053" type="#_x0000_t202" style="position:absolute;left:10921;top:1943;width:511;height:20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jJP70A&#10;AADbAAAADwAAAGRycy9kb3ducmV2LnhtbERPTYvCMBC9L/gfwgje1lQPKtUoIgieFnRXz0MztsVm&#10;UpKx7f57cxA8Pt73Zje4RnUUYu3ZwGyagSIuvK25NPD3e/xegYqCbLHxTAb+KcJuO/raYG59z2fq&#10;LlKqFMIxRwOVSJtrHYuKHMapb4kTd/fBoSQYSm0D9incNXqeZQvtsObUUGFLh4qKx+XpDBxlWIau&#10;kE73z+XtRy/wvL+iMZPxsF+DEhrkI367T9bAPI1NX9IP0NsX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HjJP70AAADbAAAADwAAAAAAAAAAAAAAAACYAgAAZHJzL2Rvd25yZXYu&#10;eG1sUEsFBgAAAAAEAAQA9QAAAII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67" o:spid="_x0000_s1054" type="#_x0000_t202" style="position:absolute;left:10926;top:1436;width:501;height:197;rotation:-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P28QA&#10;AADbAAAADwAAAGRycy9kb3ducmV2LnhtbESPQWvCQBSE74X+h+UVvOmmHmKNrmIFMYeKaOv9kX0m&#10;0ezbuLtq+u/dgtDjMDPfMNN5ZxpxI+drywreBwkI4sLqmksFP9+r/gcIH5A1NpZJwS95mM9eX6aY&#10;aXvnHd32oRQRwj5DBVUIbSalLyoy6Ae2JY7e0TqDIUpXSu3wHuGmkcMkSaXBmuNChS0tKyrO+6tR&#10;MErpfFp/HZJum+eXdLsZfZ6CU6r31i0mIAJ14T/8bOdawXAMf1/iD5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j9vEAAAA2wAAAA8AAAAAAAAAAAAAAAAAmAIAAGRycy9k&#10;b3ducmV2LnhtbFBLBQYAAAAABAAEAPUAAACJ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68" o:spid="_x0000_s1055" type="#_x0000_t202" style="position:absolute;left:10925;top:2455;width:500;height:197;rotation:-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ewm8EA&#10;AADbAAAADwAAAGRycy9kb3ducmV2LnhtbERPz2vCMBS+C/4P4Qm7aeqEOqpR5kDsYUPm5v3RvLXV&#10;5qUmWdv998tB8Pjx/V5vB9OIjpyvLSuYzxIQxIXVNZcKvr/20xcQPiBrbCyTgj/ysN2MR2vMtO35&#10;k7pTKEUMYZ+hgiqENpPSFxUZ9DPbEkfuxzqDIUJXSu2wj+Gmkc9JkkqDNceGClt6q6i4nn6NgmVK&#10;18vh/ZwMxzy/pceP5e4SnFJPk+F1BSLQEB7iuzvXChZxffwSf4D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HsJvBAAAA2wAAAA8AAAAAAAAAAAAAAAAAmAIAAGRycy9kb3du&#10;cmV2LnhtbFBLBQYAAAAABAAEAPUAAACG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</v:group>
                <v:group id="Group 69" o:spid="_x0000_s1056" style="position:absolute;left:4914;top:828;width:211;height:1926" coordorigin="4914,828" coordsize="211,19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o:lock v:ext="edit" aspectratio="t"/>
                  <v:shape id="WordArt 70" o:spid="_x0000_s1057" type="#_x0000_t202" style="position:absolute;left:4778;top:965;width:484;height:21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loCMAA&#10;AADbAAAADwAAAGRycy9kb3ducmV2LnhtbESPX2vCQBDE3wt+h2OFvtVLLaikniKC4JPg3+clt01C&#10;c3vhbk3it/eEQh+HmfkNs1wPrlEdhVh7NvA5yUARF97WXBq4nHcfC1BRkC02nsnAgyKsV6O3JebW&#10;93yk7iSlShCOORqoRNpc61hU5DBOfEucvB8fHEqSodQ2YJ/grtHTLJtphzWnhQpb2lZU/J7uzsBO&#10;hnnoCul0f5/fDnqGx80VjXkfD5tvUEKD/If/2ntr4GsKry/pB+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EloCMAAAADbAAAADwAAAAAAAAAAAAAAAACYAgAAZHJzL2Rvd25y&#10;ZXYueG1sUEsFBgAAAAAEAAQA9QAAAIU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71" o:spid="_x0000_s1058" type="#_x0000_t202" style="position:absolute;left:4777;top:1931;width:484;height:21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XNk8AA&#10;AADbAAAADwAAAGRycy9kb3ducmV2LnhtbESPQWvCQBSE74L/YXmCN91UQSV1FREET4K2en5kX5PQ&#10;7Nuw+0ziv+8WCj0OM/MNs90PrlEdhVh7NvA2z0ARF97WXBr4/DjNNqCiIFtsPJOBF0XY78ajLebW&#10;93yl7ialShCOORqoRNpc61hU5DDOfUucvC8fHEqSodQ2YJ/grtGLLFtphzWnhQpbOlZUfN+ezsBJ&#10;hnXoCul0/1w/LnqF18MdjZlOhsM7KKFB/sN/7bM1sFzC75f0A/Tu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XNk8AAAADbAAAADwAAAAAAAAAAAAAAAACYAgAAZHJzL2Rvd25y&#10;ZXYueG1sUEsFBgAAAAAEAAQA9QAAAIUDAAAAAA=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72" o:spid="_x0000_s1059" type="#_x0000_t202" style="position:absolute;left:4782;top:1452;width:474;height:206;rotation:-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y2mMQA&#10;AADbAAAADwAAAGRycy9kb3ducmV2LnhtbESPT2vCQBTE70K/w/IK3nRTLVGiq7SCmEOL+O/+yL4m&#10;0ezbuLtq+u27hUKPw8z8hpkvO9OIOzlfW1bwMkxAEBdW11wqOB7WgykIH5A1NpZJwTd5WC6eenPM&#10;tH3wju77UIoIYZ+hgiqENpPSFxUZ9EPbEkfvyzqDIUpXSu3wEeGmkaMkSaXBmuNChS2tKiou+5tR&#10;MEnpct58nJJum+fXdPs5eT8Hp1T/uXubgQjUhf/wXzvXCsav8Psl/g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8tpjEAAAA2wAAAA8AAAAAAAAAAAAAAAAAmAIAAGRycy9k&#10;b3ducmV2LnhtbFBLBQYAAAAABAAEAPUAAACJ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  <v:shape id="WordArt 73" o:spid="_x0000_s1060" type="#_x0000_t202" style="position:absolute;left:4780;top:2414;width:474;height:206;rotation:-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ATA8QA&#10;AADbAAAADwAAAGRycy9kb3ducmV2LnhtbESPT2vCQBTE70K/w/IK3nRTpVGiq7SCmEOL+O/+yL4m&#10;0ezbuLtq+u27hUKPw8z8hpkvO9OIOzlfW1bwMkxAEBdW11wqOB7WgykIH5A1NpZJwTd5WC6eenPM&#10;tH3wju77UIoIYZ+hgiqENpPSFxUZ9EPbEkfvyzqDIUpXSu3wEeGmkaMkSaXBmuNChS2tKiou+5tR&#10;MEnpct58nJJum+fXdPs5eT8Hp1T/uXubgQjUhf/wXzvXCsav8Psl/g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wEwPEAAAA2wAAAA8AAAAAAAAAAAAAAAAAmAIAAGRycy9k&#10;b3ducmV2LnhtbFBLBQYAAAAABAAEAPUAAACJAwAAAAA=&#10;" filled="f" stroked="f">
                    <o:lock v:ext="edit" aspectratio="t" shapetype="t"/>
                    <v:textbox style="mso-fit-shape-to-text:t">
                      <w:txbxContent>
                        <w:p w:rsidR="000A7E4C" w:rsidRDefault="000A7E4C" w:rsidP="000A7E4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Wingdings 2" w:hAnsi="Wingdings 2"/>
                              <w:color w:val="EAEAEA"/>
                              <w:sz w:val="16"/>
                              <w:szCs w:val="16"/>
                              <w14:textOutline w14:w="6350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rgbClr w14:val="EAEAEA"/>
                                    </w14:gs>
                                    <w14:gs w14:pos="100000">
                                      <w14:srgbClr w14:val="777777"/>
                                    </w14:gs>
                                  </w14:gsLst>
                                  <w14:lin w14:ang="0" w14:scaled="1"/>
                                </w14:gradFill>
                              </w14:textFill>
                            </w:rPr>
                            <w:t>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8B5A0C" w:rsidRPr="00BF3CC5" w:rsidRDefault="008B5A0C" w:rsidP="008B5A0C">
      <w:pPr>
        <w:tabs>
          <w:tab w:val="right" w:pos="13960"/>
          <w:tab w:val="right" w:pos="15400"/>
        </w:tabs>
        <w:jc w:val="right"/>
        <w:rPr>
          <w:rFonts w:cs="Narkisim"/>
          <w:b/>
          <w:bCs/>
          <w:sz w:val="24"/>
          <w:szCs w:val="24"/>
          <w:rtl/>
        </w:rPr>
      </w:pPr>
    </w:p>
    <w:p w:rsidR="00342E37" w:rsidRPr="00BF3CC5" w:rsidRDefault="000A7E4C" w:rsidP="000A7E4C">
      <w:pPr>
        <w:tabs>
          <w:tab w:val="right" w:pos="13960"/>
          <w:tab w:val="right" w:pos="15400"/>
        </w:tabs>
        <w:rPr>
          <w:rFonts w:cs="Narkisim"/>
          <w:sz w:val="60"/>
          <w:szCs w:val="60"/>
        </w:rPr>
      </w:pPr>
      <w:r>
        <w:rPr>
          <w:rFonts w:cs="Narkisim" w:hint="cs"/>
          <w:b/>
          <w:bCs/>
          <w:sz w:val="86"/>
          <w:szCs w:val="86"/>
          <w:rtl/>
        </w:rPr>
        <w:t>ק</w:t>
      </w:r>
      <w:r w:rsidR="00342E37">
        <w:rPr>
          <w:rFonts w:cs="Narkisim" w:hint="cs"/>
          <w:b/>
          <w:bCs/>
          <w:sz w:val="86"/>
          <w:szCs w:val="86"/>
          <w:rtl/>
        </w:rPr>
        <w:tab/>
      </w:r>
      <w:r>
        <w:rPr>
          <w:rFonts w:cs="Narkisim" w:hint="cs"/>
          <w:b/>
          <w:bCs/>
          <w:sz w:val="86"/>
          <w:szCs w:val="86"/>
          <w:rtl/>
        </w:rPr>
        <w:t>ק</w:t>
      </w:r>
    </w:p>
    <w:p w:rsidR="00342E37" w:rsidRPr="00BF3CC5" w:rsidRDefault="00342E37" w:rsidP="000A7E4C">
      <w:pPr>
        <w:tabs>
          <w:tab w:val="right" w:pos="13960"/>
          <w:tab w:val="right" w:pos="15400"/>
        </w:tabs>
        <w:jc w:val="both"/>
        <w:rPr>
          <w:rFonts w:cs="Narkisim"/>
          <w:sz w:val="54"/>
          <w:szCs w:val="54"/>
          <w:rtl/>
        </w:rPr>
      </w:pPr>
      <w:r w:rsidRPr="00BF3CC5">
        <w:rPr>
          <w:rFonts w:cs="Narkisim" w:hint="cs"/>
          <w:sz w:val="54"/>
          <w:szCs w:val="54"/>
          <w:rtl/>
        </w:rPr>
        <w:t>ב</w:t>
      </w:r>
      <w:r>
        <w:rPr>
          <w:rFonts w:cs="Narkisim" w:hint="cs"/>
          <w:sz w:val="54"/>
          <w:szCs w:val="54"/>
          <w:rtl/>
        </w:rPr>
        <w:t>ן הרב שליט"א</w:t>
      </w:r>
      <w:r>
        <w:rPr>
          <w:rFonts w:cs="Narkisim" w:hint="cs"/>
          <w:sz w:val="54"/>
          <w:szCs w:val="54"/>
          <w:rtl/>
        </w:rPr>
        <w:tab/>
        <w:t xml:space="preserve">בת הרב א </w:t>
      </w:r>
      <w:r w:rsidRPr="00BF3CC5">
        <w:rPr>
          <w:rFonts w:cs="Narkisim" w:hint="cs"/>
          <w:sz w:val="54"/>
          <w:szCs w:val="54"/>
          <w:rtl/>
        </w:rPr>
        <w:t>שליט"א</w:t>
      </w:r>
    </w:p>
    <w:p w:rsidR="00342E37" w:rsidRPr="00BF3CC5" w:rsidRDefault="00342E37" w:rsidP="00342E37">
      <w:pPr>
        <w:tabs>
          <w:tab w:val="right" w:pos="13960"/>
          <w:tab w:val="right" w:pos="15400"/>
        </w:tabs>
        <w:jc w:val="both"/>
        <w:rPr>
          <w:rFonts w:cs="Narkisim"/>
          <w:sz w:val="54"/>
          <w:szCs w:val="54"/>
          <w:rtl/>
        </w:rPr>
      </w:pPr>
      <w:r>
        <w:rPr>
          <w:rFonts w:cs="Narkisim" w:hint="cs"/>
          <w:sz w:val="54"/>
          <w:szCs w:val="54"/>
          <w:rtl/>
        </w:rPr>
        <w:t>י</w:t>
      </w:r>
      <w:r w:rsidRPr="00BF3CC5">
        <w:rPr>
          <w:rFonts w:cs="Narkisim" w:hint="cs"/>
          <w:sz w:val="54"/>
          <w:szCs w:val="54"/>
          <w:rtl/>
        </w:rPr>
        <w:t>שיב</w:t>
      </w:r>
      <w:r>
        <w:rPr>
          <w:rFonts w:cs="Narkisim" w:hint="cs"/>
          <w:sz w:val="54"/>
          <w:szCs w:val="54"/>
          <w:rtl/>
        </w:rPr>
        <w:t>ת פונביז</w:t>
      </w:r>
      <w:r w:rsidR="00174B86">
        <w:rPr>
          <w:rFonts w:cs="Narkisim" w:hint="cs"/>
          <w:sz w:val="54"/>
          <w:szCs w:val="54"/>
          <w:rtl/>
        </w:rPr>
        <w:t>'</w:t>
      </w:r>
      <w:r w:rsidRPr="00BF3CC5">
        <w:rPr>
          <w:rFonts w:cs="Narkisim" w:hint="cs"/>
          <w:sz w:val="54"/>
          <w:szCs w:val="54"/>
          <w:rtl/>
        </w:rPr>
        <w:tab/>
        <w:t xml:space="preserve">סמינר </w:t>
      </w:r>
      <w:r w:rsidR="00174B86">
        <w:rPr>
          <w:rFonts w:cs="Narkisim" w:hint="cs"/>
          <w:sz w:val="54"/>
          <w:szCs w:val="54"/>
          <w:rtl/>
        </w:rPr>
        <w:t>ה</w:t>
      </w:r>
      <w:r>
        <w:rPr>
          <w:rFonts w:cs="Narkisim" w:hint="cs"/>
          <w:sz w:val="54"/>
          <w:szCs w:val="54"/>
          <w:rtl/>
        </w:rPr>
        <w:t xml:space="preserve">חדש </w:t>
      </w:r>
    </w:p>
    <w:p w:rsidR="00342E37" w:rsidRPr="00BF3CC5" w:rsidRDefault="00342E37" w:rsidP="00342E37">
      <w:pPr>
        <w:tabs>
          <w:tab w:val="right" w:pos="13960"/>
          <w:tab w:val="right" w:pos="15400"/>
        </w:tabs>
        <w:jc w:val="both"/>
        <w:rPr>
          <w:rFonts w:cs="Narkisim"/>
          <w:sz w:val="54"/>
          <w:szCs w:val="54"/>
          <w:rtl/>
        </w:rPr>
      </w:pPr>
      <w:r>
        <w:rPr>
          <w:rFonts w:cs="Narkisim" w:hint="cs"/>
          <w:sz w:val="54"/>
          <w:szCs w:val="54"/>
          <w:rtl/>
        </w:rPr>
        <w:t>בני ברק</w:t>
      </w:r>
      <w:r w:rsidRPr="00BF3CC5">
        <w:rPr>
          <w:rFonts w:cs="Narkisim" w:hint="cs"/>
          <w:sz w:val="54"/>
          <w:szCs w:val="54"/>
          <w:rtl/>
        </w:rPr>
        <w:tab/>
      </w:r>
      <w:r>
        <w:rPr>
          <w:rFonts w:cs="Narkisim" w:hint="cs"/>
          <w:sz w:val="54"/>
          <w:szCs w:val="54"/>
          <w:rtl/>
        </w:rPr>
        <w:t>ירושלים</w:t>
      </w:r>
    </w:p>
    <w:p w:rsidR="00342E37" w:rsidRPr="00BF3CC5" w:rsidRDefault="00342E37" w:rsidP="00342E37">
      <w:pPr>
        <w:tabs>
          <w:tab w:val="right" w:pos="13960"/>
          <w:tab w:val="right" w:pos="15400"/>
        </w:tabs>
        <w:jc w:val="center"/>
        <w:rPr>
          <w:rFonts w:cs="Narkisim"/>
          <w:b/>
          <w:bCs/>
          <w:sz w:val="32"/>
          <w:szCs w:val="32"/>
          <w:rtl/>
        </w:rPr>
      </w:pPr>
    </w:p>
    <w:p w:rsidR="00342E37" w:rsidRPr="00A809EF" w:rsidRDefault="00342E37" w:rsidP="00342E37">
      <w:pPr>
        <w:tabs>
          <w:tab w:val="right" w:pos="13960"/>
          <w:tab w:val="right" w:pos="15400"/>
        </w:tabs>
        <w:jc w:val="center"/>
        <w:rPr>
          <w:rFonts w:cs="Narkisim"/>
          <w:b/>
          <w:bCs/>
          <w:sz w:val="32"/>
          <w:szCs w:val="32"/>
          <w:rtl/>
        </w:rPr>
      </w:pPr>
    </w:p>
    <w:p w:rsidR="00342E37" w:rsidRPr="00BF3CC5" w:rsidRDefault="00342E37" w:rsidP="00342E37">
      <w:pPr>
        <w:tabs>
          <w:tab w:val="right" w:pos="13960"/>
          <w:tab w:val="right" w:pos="15400"/>
        </w:tabs>
        <w:jc w:val="center"/>
        <w:rPr>
          <w:rFonts w:cs="Narkisim"/>
          <w:b/>
          <w:bCs/>
          <w:sz w:val="92"/>
          <w:szCs w:val="92"/>
          <w:rtl/>
        </w:rPr>
      </w:pPr>
      <w:r w:rsidRPr="00BF3CC5">
        <w:rPr>
          <w:rFonts w:cs="Narkisim" w:hint="cs"/>
          <w:b/>
          <w:bCs/>
          <w:sz w:val="72"/>
          <w:szCs w:val="72"/>
          <w:rtl/>
        </w:rPr>
        <w:t>מאורסים</w:t>
      </w:r>
    </w:p>
    <w:p w:rsidR="00342E37" w:rsidRPr="00BF3CC5" w:rsidRDefault="00342E37" w:rsidP="000A7E4C">
      <w:pPr>
        <w:tabs>
          <w:tab w:val="right" w:pos="13960"/>
          <w:tab w:val="right" w:pos="15400"/>
        </w:tabs>
        <w:jc w:val="center"/>
        <w:rPr>
          <w:rFonts w:cs="Narkisim"/>
          <w:sz w:val="60"/>
          <w:szCs w:val="60"/>
        </w:rPr>
      </w:pPr>
      <w:r w:rsidRPr="00BF3CC5">
        <w:rPr>
          <w:rFonts w:cs="Narkisim" w:hint="cs"/>
          <w:sz w:val="60"/>
          <w:szCs w:val="60"/>
          <w:rtl/>
        </w:rPr>
        <w:t xml:space="preserve">בס"ד, </w:t>
      </w:r>
      <w:r w:rsidR="000A7E4C">
        <w:rPr>
          <w:rFonts w:cs="Narkisim" w:hint="cs"/>
          <w:sz w:val="60"/>
          <w:szCs w:val="60"/>
          <w:rtl/>
        </w:rPr>
        <w:t>אור ל</w:t>
      </w:r>
      <w:r>
        <w:rPr>
          <w:rFonts w:cs="Narkisim" w:hint="cs"/>
          <w:sz w:val="60"/>
          <w:szCs w:val="60"/>
          <w:rtl/>
        </w:rPr>
        <w:t xml:space="preserve"> תשע"</w:t>
      </w:r>
      <w:r w:rsidR="000A7E4C">
        <w:rPr>
          <w:rFonts w:cs="Narkisim" w:hint="cs"/>
          <w:sz w:val="60"/>
          <w:szCs w:val="60"/>
          <w:rtl/>
        </w:rPr>
        <w:t>ז</w:t>
      </w:r>
      <w:bookmarkStart w:id="0" w:name="_GoBack"/>
      <w:bookmarkEnd w:id="0"/>
    </w:p>
    <w:p w:rsidR="00A809EF" w:rsidRPr="00342E37" w:rsidRDefault="00A809EF" w:rsidP="008B5A0C">
      <w:pPr>
        <w:rPr>
          <w:rFonts w:cs="Narkisim"/>
          <w:sz w:val="22"/>
          <w:szCs w:val="60"/>
        </w:rPr>
      </w:pPr>
    </w:p>
    <w:p w:rsidR="00A809EF" w:rsidRDefault="00A809EF" w:rsidP="00A809EF">
      <w:pPr>
        <w:rPr>
          <w:rFonts w:cs="Narkisim"/>
          <w:sz w:val="22"/>
          <w:szCs w:val="60"/>
        </w:rPr>
      </w:pPr>
    </w:p>
    <w:p w:rsidR="00A809EF" w:rsidRPr="00A809EF" w:rsidRDefault="00A809EF" w:rsidP="00A809EF">
      <w:pPr>
        <w:tabs>
          <w:tab w:val="right" w:pos="13960"/>
          <w:tab w:val="right" w:pos="15400"/>
        </w:tabs>
        <w:jc w:val="right"/>
        <w:rPr>
          <w:rFonts w:cs="Narkisim"/>
          <w:b/>
          <w:bCs/>
          <w:sz w:val="22"/>
          <w:szCs w:val="22"/>
          <w:rtl/>
        </w:rPr>
      </w:pPr>
    </w:p>
    <w:p w:rsidR="0071785F" w:rsidRPr="00A809EF" w:rsidRDefault="0071785F" w:rsidP="00A809EF">
      <w:pPr>
        <w:tabs>
          <w:tab w:val="right" w:pos="13960"/>
          <w:tab w:val="right" w:pos="15400"/>
        </w:tabs>
        <w:jc w:val="center"/>
        <w:rPr>
          <w:rFonts w:cs="Narkisim"/>
          <w:sz w:val="60"/>
          <w:szCs w:val="60"/>
        </w:rPr>
      </w:pPr>
    </w:p>
    <w:sectPr w:rsidR="0071785F" w:rsidRPr="00A809EF" w:rsidSect="00C91624">
      <w:pgSz w:w="16839" w:h="11907" w:orient="landscape" w:code="9"/>
      <w:pgMar w:top="198" w:right="1440" w:bottom="142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516"/>
    <w:rsid w:val="00012641"/>
    <w:rsid w:val="00055F50"/>
    <w:rsid w:val="00063930"/>
    <w:rsid w:val="00070AD3"/>
    <w:rsid w:val="00071F4B"/>
    <w:rsid w:val="000A7E4C"/>
    <w:rsid w:val="000C3ACB"/>
    <w:rsid w:val="000D1302"/>
    <w:rsid w:val="0010339D"/>
    <w:rsid w:val="00127478"/>
    <w:rsid w:val="001610CB"/>
    <w:rsid w:val="00161D2C"/>
    <w:rsid w:val="00163714"/>
    <w:rsid w:val="00174B86"/>
    <w:rsid w:val="00182177"/>
    <w:rsid w:val="00182DD5"/>
    <w:rsid w:val="001A6FC5"/>
    <w:rsid w:val="001B5A78"/>
    <w:rsid w:val="001C7705"/>
    <w:rsid w:val="001D2D63"/>
    <w:rsid w:val="00220415"/>
    <w:rsid w:val="00231E77"/>
    <w:rsid w:val="0025018D"/>
    <w:rsid w:val="002567EA"/>
    <w:rsid w:val="00260567"/>
    <w:rsid w:val="002719B6"/>
    <w:rsid w:val="00272AFF"/>
    <w:rsid w:val="00272B7D"/>
    <w:rsid w:val="00291E9C"/>
    <w:rsid w:val="002B0CA4"/>
    <w:rsid w:val="002D74BC"/>
    <w:rsid w:val="002E1BFE"/>
    <w:rsid w:val="002E2DF9"/>
    <w:rsid w:val="002F2D62"/>
    <w:rsid w:val="00316E73"/>
    <w:rsid w:val="00342E37"/>
    <w:rsid w:val="003569F9"/>
    <w:rsid w:val="003616F2"/>
    <w:rsid w:val="00361FD9"/>
    <w:rsid w:val="003D7C99"/>
    <w:rsid w:val="003F4C02"/>
    <w:rsid w:val="003F6AC4"/>
    <w:rsid w:val="00400F7C"/>
    <w:rsid w:val="00416C9B"/>
    <w:rsid w:val="00417108"/>
    <w:rsid w:val="0043455F"/>
    <w:rsid w:val="004415E5"/>
    <w:rsid w:val="004C2B7D"/>
    <w:rsid w:val="004D26A8"/>
    <w:rsid w:val="004F7B20"/>
    <w:rsid w:val="00520D14"/>
    <w:rsid w:val="00523758"/>
    <w:rsid w:val="0053748C"/>
    <w:rsid w:val="00543B68"/>
    <w:rsid w:val="005943D5"/>
    <w:rsid w:val="005B4208"/>
    <w:rsid w:val="005E4A92"/>
    <w:rsid w:val="00651309"/>
    <w:rsid w:val="00671E13"/>
    <w:rsid w:val="00694689"/>
    <w:rsid w:val="006E2D64"/>
    <w:rsid w:val="00712206"/>
    <w:rsid w:val="0071785F"/>
    <w:rsid w:val="00735C55"/>
    <w:rsid w:val="0076436C"/>
    <w:rsid w:val="007725F8"/>
    <w:rsid w:val="007827B3"/>
    <w:rsid w:val="007D76D2"/>
    <w:rsid w:val="007E5D99"/>
    <w:rsid w:val="007F2304"/>
    <w:rsid w:val="00834E97"/>
    <w:rsid w:val="00860367"/>
    <w:rsid w:val="008723F5"/>
    <w:rsid w:val="008862F0"/>
    <w:rsid w:val="008A650B"/>
    <w:rsid w:val="008B5A0C"/>
    <w:rsid w:val="008C1C3A"/>
    <w:rsid w:val="008C61C3"/>
    <w:rsid w:val="008D63B3"/>
    <w:rsid w:val="0090293E"/>
    <w:rsid w:val="0090417F"/>
    <w:rsid w:val="009118C8"/>
    <w:rsid w:val="009470C8"/>
    <w:rsid w:val="00965DBA"/>
    <w:rsid w:val="00976666"/>
    <w:rsid w:val="00982D60"/>
    <w:rsid w:val="00991896"/>
    <w:rsid w:val="009B2EF5"/>
    <w:rsid w:val="009C7A2F"/>
    <w:rsid w:val="009E7A13"/>
    <w:rsid w:val="009F1054"/>
    <w:rsid w:val="00A068F8"/>
    <w:rsid w:val="00A22F6D"/>
    <w:rsid w:val="00A542F6"/>
    <w:rsid w:val="00A751E3"/>
    <w:rsid w:val="00A760E5"/>
    <w:rsid w:val="00A77B1B"/>
    <w:rsid w:val="00A809EF"/>
    <w:rsid w:val="00A90F75"/>
    <w:rsid w:val="00AC4D16"/>
    <w:rsid w:val="00AF2EFF"/>
    <w:rsid w:val="00B05537"/>
    <w:rsid w:val="00B1155C"/>
    <w:rsid w:val="00B118B0"/>
    <w:rsid w:val="00B45659"/>
    <w:rsid w:val="00B608EA"/>
    <w:rsid w:val="00B65873"/>
    <w:rsid w:val="00B6617F"/>
    <w:rsid w:val="00B9061B"/>
    <w:rsid w:val="00B906AF"/>
    <w:rsid w:val="00BA7692"/>
    <w:rsid w:val="00BB60CE"/>
    <w:rsid w:val="00BC6F44"/>
    <w:rsid w:val="00BD016A"/>
    <w:rsid w:val="00BF3CC5"/>
    <w:rsid w:val="00C27B74"/>
    <w:rsid w:val="00C443F8"/>
    <w:rsid w:val="00C91624"/>
    <w:rsid w:val="00C93EE2"/>
    <w:rsid w:val="00C9774D"/>
    <w:rsid w:val="00CA29DC"/>
    <w:rsid w:val="00CC2F6C"/>
    <w:rsid w:val="00D0186D"/>
    <w:rsid w:val="00D164AC"/>
    <w:rsid w:val="00DA0DC5"/>
    <w:rsid w:val="00DB35A0"/>
    <w:rsid w:val="00DE25F4"/>
    <w:rsid w:val="00E01516"/>
    <w:rsid w:val="00E268BC"/>
    <w:rsid w:val="00E778E1"/>
    <w:rsid w:val="00E95C9C"/>
    <w:rsid w:val="00E96108"/>
    <w:rsid w:val="00EA7747"/>
    <w:rsid w:val="00EC30CD"/>
    <w:rsid w:val="00EC32E6"/>
    <w:rsid w:val="00F034E2"/>
    <w:rsid w:val="00F10A6D"/>
    <w:rsid w:val="00F170DC"/>
    <w:rsid w:val="00F650EE"/>
    <w:rsid w:val="00F70D55"/>
    <w:rsid w:val="00FA26DB"/>
    <w:rsid w:val="00FC7783"/>
    <w:rsid w:val="00FE549C"/>
    <w:rsid w:val="00FE5A71"/>
    <w:rsid w:val="00FE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5091DD8-8EFA-40DD-9169-A21D6FE2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A92"/>
    <w:pPr>
      <w:bidi/>
    </w:pPr>
    <w:rPr>
      <w:rFonts w:cs="FrankRuehl"/>
      <w:lang w:eastAsia="he-IL"/>
    </w:rPr>
  </w:style>
  <w:style w:type="paragraph" w:styleId="1">
    <w:name w:val="heading 1"/>
    <w:basedOn w:val="a"/>
    <w:next w:val="a"/>
    <w:qFormat/>
    <w:rsid w:val="005E4A9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E4A9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5E4A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שם"/>
    <w:basedOn w:val="a"/>
    <w:rsid w:val="005E4A92"/>
    <w:pPr>
      <w:tabs>
        <w:tab w:val="right" w:pos="13960"/>
      </w:tabs>
    </w:pPr>
    <w:rPr>
      <w:rFonts w:cs="Narkisim"/>
      <w:b/>
      <w:bCs/>
      <w:noProof/>
      <w:sz w:val="96"/>
      <w:szCs w:val="96"/>
      <w:lang w:eastAsia="en-US"/>
    </w:rPr>
  </w:style>
  <w:style w:type="paragraph" w:customStyle="1" w:styleId="a4">
    <w:name w:val="הורים"/>
    <w:basedOn w:val="a"/>
    <w:rsid w:val="005E4A92"/>
    <w:pPr>
      <w:tabs>
        <w:tab w:val="right" w:pos="13960"/>
        <w:tab w:val="right" w:pos="15400"/>
      </w:tabs>
    </w:pPr>
    <w:rPr>
      <w:rFonts w:cs="Narkisim"/>
      <w:sz w:val="60"/>
      <w:szCs w:val="60"/>
    </w:rPr>
  </w:style>
  <w:style w:type="paragraph" w:customStyle="1" w:styleId="a5">
    <w:name w:val="יום"/>
    <w:basedOn w:val="a"/>
    <w:rsid w:val="005E4A92"/>
    <w:pPr>
      <w:tabs>
        <w:tab w:val="right" w:pos="13960"/>
        <w:tab w:val="right" w:pos="15400"/>
      </w:tabs>
      <w:jc w:val="center"/>
    </w:pPr>
    <w:rPr>
      <w:rFonts w:cs="Narkisim"/>
      <w:sz w:val="60"/>
      <w:szCs w:val="60"/>
    </w:rPr>
  </w:style>
  <w:style w:type="paragraph" w:styleId="a6">
    <w:name w:val="Balloon Text"/>
    <w:basedOn w:val="a"/>
    <w:semiHidden/>
    <w:rsid w:val="00B608EA"/>
    <w:rPr>
      <w:rFonts w:ascii="Tahoma" w:hAnsi="Tahoma" w:cs="Tahoma"/>
      <w:sz w:val="16"/>
      <w:szCs w:val="16"/>
    </w:rPr>
  </w:style>
  <w:style w:type="paragraph" w:styleId="NormalWeb">
    <w:name w:val="Normal (Web)"/>
    <w:basedOn w:val="a"/>
    <w:uiPriority w:val="99"/>
    <w:semiHidden/>
    <w:unhideWhenUsed/>
    <w:rsid w:val="0053748C"/>
    <w:pPr>
      <w:bidi w:val="0"/>
      <w:spacing w:before="100" w:beforeAutospacing="1" w:after="100" w:afterAutospacing="1"/>
    </w:pPr>
    <w:rPr>
      <w:rFonts w:eastAsiaTheme="minorEastAsia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1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R\Desktop\&#1514;&#1489;&#1504;&#1497;&#1514;%20&#1502;&#1493;&#1491;&#1506;&#1514;%20&#1502;&#1488;&#1493;&#1512;&#1505;&#1497;&#1501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תבנית מודעת מאורסים.dotx</Template>
  <TotalTime>0</TotalTime>
  <Pages>1</Pages>
  <Words>18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שמואל הכהן פרדמן</vt:lpstr>
    </vt:vector>
  </TitlesOfParts>
  <Company/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שמואל הכהן פרדמן</dc:title>
  <dc:subject/>
  <dc:creator>NR</dc:creator>
  <cp:keywords/>
  <dc:description/>
  <cp:lastModifiedBy>רחל רוטנברג</cp:lastModifiedBy>
  <cp:revision>2</cp:revision>
  <cp:lastPrinted>2015-12-18T11:34:00Z</cp:lastPrinted>
  <dcterms:created xsi:type="dcterms:W3CDTF">2017-01-25T12:27:00Z</dcterms:created>
  <dcterms:modified xsi:type="dcterms:W3CDTF">2017-01-25T12:27:00Z</dcterms:modified>
</cp:coreProperties>
</file>