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DC21" w14:textId="7D55D243" w:rsidR="006D546F" w:rsidRPr="00FA6FD3" w:rsidRDefault="00C96906" w:rsidP="006D546F">
      <w:pPr>
        <w:jc w:val="center"/>
        <w:rPr>
          <w:rFonts w:ascii="OS Luizi Round_FFC" w:hAnsi="OS Luizi Round_FFC" w:cs="OS Luizi Round_FFC"/>
          <w:sz w:val="72"/>
          <w:szCs w:val="72"/>
          <w:rtl/>
        </w:rPr>
      </w:pPr>
      <w:r>
        <w:rPr>
          <w:noProof/>
          <w:sz w:val="4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CD38F0" wp14:editId="49C1F000">
                <wp:simplePos x="0" y="0"/>
                <wp:positionH relativeFrom="column">
                  <wp:posOffset>5271573</wp:posOffset>
                </wp:positionH>
                <wp:positionV relativeFrom="paragraph">
                  <wp:posOffset>-630533</wp:posOffset>
                </wp:positionV>
                <wp:extent cx="740607" cy="425669"/>
                <wp:effectExtent l="0" t="0" r="0" b="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07" cy="4256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A2FF10" w14:textId="77777777" w:rsidR="00C96906" w:rsidRDefault="00C96906" w:rsidP="00C96906"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בס״ד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CD38F0" id="_x0000_t202" coordsize="21600,21600" o:spt="202" path="m,l,21600r21600,l21600,xe">
                <v:stroke joinstyle="miter"/>
                <v:path gradientshapeok="t" o:connecttype="rect"/>
              </v:shapetype>
              <v:shape id="תיבת טקסט 6" o:spid="_x0000_s1026" type="#_x0000_t202" style="position:absolute;left:0;text-align:left;margin-left:415.1pt;margin-top:-49.65pt;width:58.3pt;height:3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" filled="f" stroked="f" strokeweight=".5pt">
                <v:textbox>
                  <w:txbxContent>
                    <w:p w14:paraId="6FA2FF10" w14:textId="77777777" w:rsidR="00C96906" w:rsidRDefault="00C96906" w:rsidP="00C96906"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בס״ד </w:t>
                      </w:r>
                    </w:p>
                  </w:txbxContent>
                </v:textbox>
              </v:shape>
            </w:pict>
          </mc:Fallback>
        </mc:AlternateContent>
      </w:r>
      <w:r w:rsidR="002F703A">
        <w:rPr>
          <w:rFonts w:ascii="OS Luizi Round_FFC" w:hAnsi="OS Luizi Round_FFC" w:cs="OS Luizi Round_FFC" w:hint="cs"/>
          <w:noProof/>
          <w:sz w:val="72"/>
          <w:szCs w:val="72"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48C336" wp14:editId="0E75EE60">
                <wp:simplePos x="0" y="0"/>
                <wp:positionH relativeFrom="column">
                  <wp:posOffset>70485</wp:posOffset>
                </wp:positionH>
                <wp:positionV relativeFrom="paragraph">
                  <wp:posOffset>424815</wp:posOffset>
                </wp:positionV>
                <wp:extent cx="5202051" cy="630000"/>
                <wp:effectExtent l="0" t="0" r="0" b="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2051" cy="63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FC852A" w14:textId="34169D99" w:rsidR="002F703A" w:rsidRDefault="002F703A" w:rsidP="002F70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8C336"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7" type="#_x0000_t202" style="position:absolute;left:0;text-align:left;margin-left:5.55pt;margin-top:33.45pt;width:409.6pt;height:4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" filled="f" stroked="f" strokeweight=".5pt">
                <v:textbox>
                  <w:txbxContent>
                    <w:p w14:paraId="7BFC852A" w14:textId="34169D99" w:rsidR="002F703A" w:rsidRDefault="002F703A" w:rsidP="002F703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F703A">
        <w:rPr>
          <w:rFonts w:ascii="OS Luizi Round_FFC" w:hAnsi="OS Luizi Round_FFC" w:cs="OS Luizi Round_FFC" w:hint="cs"/>
          <w:noProof/>
          <w:sz w:val="72"/>
          <w:szCs w:val="72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4680CF" wp14:editId="74C87E48">
                <wp:simplePos x="0" y="0"/>
                <wp:positionH relativeFrom="column">
                  <wp:posOffset>-134007</wp:posOffset>
                </wp:positionH>
                <wp:positionV relativeFrom="paragraph">
                  <wp:posOffset>-204952</wp:posOffset>
                </wp:positionV>
                <wp:extent cx="5565228" cy="630621"/>
                <wp:effectExtent l="0" t="0" r="0" b="4445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5228" cy="630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4531C9" w14:textId="3C0BABEB" w:rsidR="002F703A" w:rsidRPr="002F703A" w:rsidRDefault="00F73250" w:rsidP="002F703A">
                            <w:pPr>
                              <w:jc w:val="center"/>
                              <w:rPr>
                                <w:rFonts w:ascii="Cambria" w:hAnsi="Cambria" w:cs="Cambria"/>
                                <w:rtl/>
                              </w:rPr>
                            </w:pPr>
                            <w:r>
                              <w:rPr>
                                <w:rFonts w:ascii="OS Luizi Round_FFC" w:hAnsi="OS Luizi Round_FFC" w:cs="OS Luizi Round_FFC" w:hint="cs"/>
                                <w:sz w:val="72"/>
                                <w:szCs w:val="72"/>
                                <w:rtl/>
                              </w:rPr>
                              <w:t>עוגת גבינה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680CF" id="תיבת טקסט 2" o:spid="_x0000_s1028" type="#_x0000_t202" style="position:absolute;left:0;text-align:left;margin-left:-10.55pt;margin-top:-16.15pt;width:438.2pt;height:4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" fillcolor="white [3201]" stroked="f" strokeweight=".5pt">
                <v:textbox>
                  <w:txbxContent>
                    <w:p w14:paraId="504531C9" w14:textId="3C0BABEB" w:rsidR="002F703A" w:rsidRPr="002F703A" w:rsidRDefault="00F73250" w:rsidP="002F703A">
                      <w:pPr>
                        <w:jc w:val="center"/>
                        <w:rPr>
                          <w:rFonts w:ascii="Cambria" w:hAnsi="Cambria" w:cs="Cambria"/>
                          <w:rtl/>
                        </w:rPr>
                      </w:pPr>
                      <w:r>
                        <w:rPr>
                          <w:rFonts w:ascii="OS Luizi Round_FFC" w:hAnsi="OS Luizi Round_FFC" w:cs="OS Luizi Round_FFC" w:hint="cs"/>
                          <w:sz w:val="72"/>
                          <w:szCs w:val="72"/>
                          <w:rtl/>
                        </w:rPr>
                        <w:t>עוגת גבינה</w:t>
                      </w:r>
                    </w:p>
                  </w:txbxContent>
                </v:textbox>
              </v:shape>
            </w:pict>
          </mc:Fallback>
        </mc:AlternateContent>
      </w:r>
    </w:p>
    <w:p w14:paraId="320EBA27" w14:textId="2469CE42" w:rsidR="006D546F" w:rsidRPr="00FA6FD3" w:rsidRDefault="0057401E" w:rsidP="006D546F">
      <w:pPr>
        <w:jc w:val="center"/>
        <w:rPr>
          <w:rFonts w:ascii="KTAV YAD CLM MEDIUM" w:hAnsi="KTAV YAD CLM MEDIUM" w:cs="KTAV YAD CLM MEDIUM"/>
          <w:sz w:val="48"/>
          <w:szCs w:val="48"/>
          <w:rtl/>
        </w:rPr>
      </w:pPr>
      <w:r>
        <w:rPr>
          <w:noProof/>
          <w:sz w:val="40"/>
          <w:szCs w:val="40"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529574" wp14:editId="58DAFC4B">
                <wp:simplePos x="0" y="0"/>
                <wp:positionH relativeFrom="column">
                  <wp:posOffset>-133985</wp:posOffset>
                </wp:positionH>
                <wp:positionV relativeFrom="paragraph">
                  <wp:posOffset>588010</wp:posOffset>
                </wp:positionV>
                <wp:extent cx="5201920" cy="6589395"/>
                <wp:effectExtent l="0" t="0" r="0" b="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1920" cy="6589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3D6C7F" w14:textId="716FBB88" w:rsidR="002F703A" w:rsidRDefault="00F73250" w:rsidP="002F703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 w:rsidRPr="00F71C94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מקציפים:</w:t>
                            </w: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6 חלבונים</w:t>
                            </w:r>
                          </w:p>
                          <w:p w14:paraId="667A4BBC" w14:textId="5D73C5C1" w:rsidR="00F73250" w:rsidRDefault="00F73250" w:rsidP="002F703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1 כוס סוכר</w:t>
                            </w:r>
                          </w:p>
                          <w:p w14:paraId="3D765528" w14:textId="1515359A" w:rsidR="00F73250" w:rsidRDefault="00F73250" w:rsidP="002F703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1 סוכר וניל</w:t>
                            </w:r>
                          </w:p>
                          <w:p w14:paraId="4425302B" w14:textId="7198F286" w:rsidR="00F73250" w:rsidRDefault="00F73250" w:rsidP="002F703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 w:rsidRPr="00F71C94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מוסיפים:</w:t>
                            </w: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6 חלמונים</w:t>
                            </w:r>
                          </w:p>
                          <w:p w14:paraId="139CF00D" w14:textId="1C7B63C7" w:rsidR="00F73250" w:rsidRDefault="00F73250" w:rsidP="002F703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2 כפות שמן </w:t>
                            </w:r>
                          </w:p>
                          <w:p w14:paraId="23EDA783" w14:textId="120992CA" w:rsidR="00D1040A" w:rsidRDefault="00D1040A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Apple Color Emoji" w:hAnsi="Apple Color Emoji"/>
                                <w:sz w:val="40"/>
                                <w:szCs w:val="40"/>
                                <w:rtl/>
                              </w:rPr>
                              <w:t>½</w:t>
                            </w: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1 כוסות קמח</w:t>
                            </w:r>
                          </w:p>
                          <w:p w14:paraId="14510AC4" w14:textId="43F21DC9" w:rsidR="00D1040A" w:rsidRDefault="00D1040A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½ שקית אבקת אפיה</w:t>
                            </w:r>
                          </w:p>
                          <w:p w14:paraId="3A6D87DA" w14:textId="4B6A13F4" w:rsidR="00D1040A" w:rsidRDefault="00D1040A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מערבבים לבלילה חלקה</w:t>
                            </w:r>
                          </w:p>
                          <w:p w14:paraId="29A77014" w14:textId="13A3F971" w:rsidR="00D1040A" w:rsidRDefault="00D1040A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חצי מהכמות</w:t>
                            </w:r>
                            <w:r w:rsidR="00AD2A05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="00AD2A05" w:rsidRPr="00AD2A05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(אפשר פחות- אם אוהבים תחתית דקה)</w:t>
                            </w:r>
                            <w:r w:rsidRPr="00AD2A05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שמים בתבנית עגולה</w:t>
                            </w:r>
                            <w:r w:rsidR="00AD2A05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או ב4 תבניות אינגליש-קייק ואופים ב180</w:t>
                            </w:r>
                            <w:r w:rsidR="00AD2A05">
                              <w:rPr>
                                <w:rFonts w:hint="eastAsia"/>
                                <w:sz w:val="40"/>
                                <w:szCs w:val="40"/>
                                <w:rtl/>
                              </w:rPr>
                              <w:t>º</w:t>
                            </w:r>
                            <w:r w:rsidR="00AD2A05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למשך 15 דק׳</w:t>
                            </w:r>
                          </w:p>
                          <w:p w14:paraId="14A52BE9" w14:textId="25AD2DB5" w:rsidR="00AD2A05" w:rsidRPr="00F71C94" w:rsidRDefault="00AD2A05" w:rsidP="00D1040A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F71C94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לבלילה שנותרה מוסיפים: </w:t>
                            </w:r>
                          </w:p>
                          <w:p w14:paraId="7FBF4567" w14:textId="4175CB7D" w:rsidR="00AD2A05" w:rsidRDefault="00AD2A05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4 גבינה לבנה (1 קילו)</w:t>
                            </w:r>
                          </w:p>
                          <w:p w14:paraId="5F0C4929" w14:textId="4D7A69DA" w:rsidR="00AD2A05" w:rsidRDefault="00AD2A05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1 ביצה</w:t>
                            </w:r>
                          </w:p>
                          <w:p w14:paraId="6C3BA1A4" w14:textId="600C7AC8" w:rsidR="00AD2A05" w:rsidRDefault="00AD2A05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Apple Color Emoji" w:hAnsi="Apple Color Emoji"/>
                                <w:sz w:val="40"/>
                                <w:szCs w:val="40"/>
                                <w:rtl/>
                              </w:rPr>
                              <w:t>½</w:t>
                            </w: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1 כוס סוכר</w:t>
                            </w:r>
                          </w:p>
                          <w:p w14:paraId="6B4A0F50" w14:textId="77777777" w:rsidR="00AD2A05" w:rsidRDefault="00AD2A05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שופכים על התחתית ואופים ב180º כ-50 דק׳</w:t>
                            </w:r>
                          </w:p>
                          <w:p w14:paraId="1E63F4DD" w14:textId="77777777" w:rsidR="00725E33" w:rsidRDefault="00725E33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 w:rsidRPr="00F71C94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ציפוי:</w:t>
                            </w: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2 שמנת חמוצה</w:t>
                            </w:r>
                          </w:p>
                          <w:p w14:paraId="4EAF1075" w14:textId="77777777" w:rsidR="00725E33" w:rsidRDefault="00725E33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2 סוכר וניל</w:t>
                            </w:r>
                          </w:p>
                          <w:p w14:paraId="59CF3461" w14:textId="72132665" w:rsidR="00AD2A05" w:rsidRDefault="00725E33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4 כפיות סוכר</w:t>
                            </w:r>
                            <w:r w:rsidR="00AD2A05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</w:p>
                          <w:p w14:paraId="63B4D758" w14:textId="72AD751D" w:rsidR="00725E33" w:rsidRDefault="00725E33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מערבבים ומורחים על העוגה בעודה בתנור ומשאירים כ-10 דק׳</w:t>
                            </w:r>
                          </w:p>
                          <w:p w14:paraId="2CA1D934" w14:textId="78FD9F9C" w:rsidR="00D1040A" w:rsidRPr="00D1040A" w:rsidRDefault="00725E33" w:rsidP="00D1040A">
                            <w:pPr>
                              <w:rPr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ישנו מתכון נוסף לציפוי </w:t>
                            </w:r>
                            <w:hyperlink r:id="rId5" w:history="1">
                              <w:r w:rsidRPr="00F71C94">
                                <w:rPr>
                                  <w:rStyle w:val="Hyperlink"/>
                                  <w:rFonts w:hint="cs"/>
                                  <w:sz w:val="40"/>
                                  <w:szCs w:val="40"/>
                                  <w:rtl/>
                                </w:rPr>
                                <w:t>כאן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29574" id="תיבת טקסט 4" o:spid="_x0000_s1029" type="#_x0000_t202" style="position:absolute;left:0;text-align:left;margin-left:-10.55pt;margin-top:46.3pt;width:409.6pt;height:51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" filled="f" stroked="f" strokeweight=".5pt">
                <v:textbox>
                  <w:txbxContent>
                    <w:p w14:paraId="603D6C7F" w14:textId="716FBB88" w:rsidR="002F703A" w:rsidRDefault="00F73250" w:rsidP="002F703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 w:rsidRPr="00F71C94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מקציפים:</w:t>
                      </w: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6 חלבונים</w:t>
                      </w:r>
                    </w:p>
                    <w:p w14:paraId="667A4BBC" w14:textId="5D73C5C1" w:rsidR="00F73250" w:rsidRDefault="00F73250" w:rsidP="002F703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1 כוס סוכר</w:t>
                      </w:r>
                    </w:p>
                    <w:p w14:paraId="3D765528" w14:textId="1515359A" w:rsidR="00F73250" w:rsidRDefault="00F73250" w:rsidP="002F703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1 סוכר וניל</w:t>
                      </w:r>
                    </w:p>
                    <w:p w14:paraId="4425302B" w14:textId="7198F286" w:rsidR="00F73250" w:rsidRDefault="00F73250" w:rsidP="002F703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 w:rsidRPr="00F71C94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מוסיפים:</w:t>
                      </w: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6 חלמונים</w:t>
                      </w:r>
                    </w:p>
                    <w:p w14:paraId="139CF00D" w14:textId="1C7B63C7" w:rsidR="00F73250" w:rsidRDefault="00F73250" w:rsidP="002F703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2 כפות שמן </w:t>
                      </w:r>
                    </w:p>
                    <w:p w14:paraId="23EDA783" w14:textId="120992CA" w:rsidR="00D1040A" w:rsidRDefault="00D1040A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Apple Color Emoji" w:hAnsi="Apple Color Emoji"/>
                          <w:sz w:val="40"/>
                          <w:szCs w:val="40"/>
                          <w:rtl/>
                        </w:rPr>
                        <w:t>½</w:t>
                      </w: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1 כוסות קמח</w:t>
                      </w:r>
                    </w:p>
                    <w:p w14:paraId="14510AC4" w14:textId="43F21DC9" w:rsidR="00D1040A" w:rsidRDefault="00D1040A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½ שקית אבקת אפיה</w:t>
                      </w:r>
                    </w:p>
                    <w:p w14:paraId="3A6D87DA" w14:textId="4B6A13F4" w:rsidR="00D1040A" w:rsidRDefault="00D1040A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מערבבים לבלילה חלקה</w:t>
                      </w:r>
                    </w:p>
                    <w:p w14:paraId="29A77014" w14:textId="13A3F971" w:rsidR="00D1040A" w:rsidRDefault="00D1040A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חצי מהכמות</w:t>
                      </w:r>
                      <w:r w:rsidR="00AD2A05"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="00AD2A05" w:rsidRPr="00AD2A05">
                        <w:rPr>
                          <w:rFonts w:hint="cs"/>
                          <w:sz w:val="36"/>
                          <w:szCs w:val="36"/>
                          <w:rtl/>
                        </w:rPr>
                        <w:t>(אפשר פחות- אם אוהבים תחתית דקה)</w:t>
                      </w:r>
                      <w:r w:rsidRPr="00AD2A05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שמים בתבנית עגולה</w:t>
                      </w:r>
                      <w:r w:rsidR="00AD2A05"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או ב4 תבניות אינגליש-קייק ואופים ב180</w:t>
                      </w:r>
                      <w:r w:rsidR="00AD2A05">
                        <w:rPr>
                          <w:rFonts w:hint="eastAsia"/>
                          <w:sz w:val="40"/>
                          <w:szCs w:val="40"/>
                          <w:rtl/>
                        </w:rPr>
                        <w:t>º</w:t>
                      </w:r>
                      <w:r w:rsidR="00AD2A05"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למשך 15 דק׳</w:t>
                      </w:r>
                    </w:p>
                    <w:p w14:paraId="14A52BE9" w14:textId="25AD2DB5" w:rsidR="00AD2A05" w:rsidRPr="00F71C94" w:rsidRDefault="00AD2A05" w:rsidP="00D1040A">
                      <w:pPr>
                        <w:rPr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F71C94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לבלילה שנותרה מוסיפים: </w:t>
                      </w:r>
                    </w:p>
                    <w:p w14:paraId="7FBF4567" w14:textId="4175CB7D" w:rsidR="00AD2A05" w:rsidRDefault="00AD2A05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4 גבינה לבנה (1 קילו)</w:t>
                      </w:r>
                    </w:p>
                    <w:p w14:paraId="5F0C4929" w14:textId="4D7A69DA" w:rsidR="00AD2A05" w:rsidRDefault="00AD2A05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1 ביצה</w:t>
                      </w:r>
                    </w:p>
                    <w:p w14:paraId="6C3BA1A4" w14:textId="600C7AC8" w:rsidR="00AD2A05" w:rsidRDefault="00AD2A05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Apple Color Emoji" w:hAnsi="Apple Color Emoji"/>
                          <w:sz w:val="40"/>
                          <w:szCs w:val="40"/>
                          <w:rtl/>
                        </w:rPr>
                        <w:t>½</w:t>
                      </w: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1 כוס סוכר</w:t>
                      </w:r>
                    </w:p>
                    <w:p w14:paraId="6B4A0F50" w14:textId="77777777" w:rsidR="00AD2A05" w:rsidRDefault="00AD2A05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שופכים על התחתית ואופים ב180º כ-50 דק׳</w:t>
                      </w:r>
                    </w:p>
                    <w:p w14:paraId="1E63F4DD" w14:textId="77777777" w:rsidR="00725E33" w:rsidRDefault="00725E33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 w:rsidRPr="00F71C94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ציפוי:</w:t>
                      </w: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2 שמנת חמוצה</w:t>
                      </w:r>
                    </w:p>
                    <w:p w14:paraId="4EAF1075" w14:textId="77777777" w:rsidR="00725E33" w:rsidRDefault="00725E33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2 סוכר וניל</w:t>
                      </w:r>
                    </w:p>
                    <w:p w14:paraId="59CF3461" w14:textId="72132665" w:rsidR="00AD2A05" w:rsidRDefault="00725E33" w:rsidP="00D1040A">
                      <w:pPr>
                        <w:rPr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4 כפיות סוכר</w:t>
                      </w:r>
                      <w:r w:rsidR="00AD2A05"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</w:t>
                      </w:r>
                    </w:p>
                    <w:p w14:paraId="63B4D758" w14:textId="72AD751D" w:rsidR="00725E33" w:rsidRDefault="00725E33" w:rsidP="00D1040A">
                      <w:pPr>
                        <w:rPr>
                          <w:rFonts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מערבבים ומורחים על העוגה בעודה בתנור ומשאירים כ-10 דק׳</w:t>
                      </w:r>
                    </w:p>
                    <w:p w14:paraId="2CA1D934" w14:textId="78FD9F9C" w:rsidR="00D1040A" w:rsidRPr="00D1040A" w:rsidRDefault="00725E33" w:rsidP="00D1040A">
                      <w:pPr>
                        <w:rPr>
                          <w:rFonts w:hint="cs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ישנו מתכון נוסף לציפוי </w:t>
                      </w:r>
                      <w:hyperlink r:id="rId6" w:history="1">
                        <w:r w:rsidRPr="00F71C94">
                          <w:rPr>
                            <w:rStyle w:val="Hyperlink"/>
                            <w:rFonts w:hint="cs"/>
                            <w:sz w:val="40"/>
                            <w:szCs w:val="40"/>
                            <w:rtl/>
                          </w:rPr>
                          <w:t>כאן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7A082DAD" w14:textId="05623A78" w:rsidR="00EE7BAC" w:rsidRPr="002654E6" w:rsidRDefault="00104C5C" w:rsidP="002F703A">
      <w:pPr>
        <w:bidi w:val="0"/>
        <w:rPr>
          <w:sz w:val="40"/>
          <w:szCs w:val="40"/>
        </w:rPr>
      </w:pPr>
      <w:r>
        <w:rPr>
          <w:rFonts w:ascii="OS Luizi Round_FFC" w:hAnsi="OS Luizi Round_FFC" w:cs="OS Luizi Round_FFC" w:hint="cs"/>
          <w:noProof/>
          <w:sz w:val="72"/>
          <w:szCs w:val="72"/>
          <w:rtl/>
          <w:lang w:val="he-IL"/>
        </w:rPr>
        <w:drawing>
          <wp:anchor distT="0" distB="0" distL="114300" distR="114300" simplePos="0" relativeHeight="251667456" behindDoc="1" locked="0" layoutInCell="1" allowOverlap="1" wp14:anchorId="4AA17E60" wp14:editId="32C48D0B">
            <wp:simplePos x="0" y="0"/>
            <wp:positionH relativeFrom="column">
              <wp:posOffset>2365569</wp:posOffset>
            </wp:positionH>
            <wp:positionV relativeFrom="paragraph">
              <wp:posOffset>6851843</wp:posOffset>
            </wp:positionV>
            <wp:extent cx="2480454" cy="1516711"/>
            <wp:effectExtent l="0" t="0" r="0" b="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תמונה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454" cy="1516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A05">
        <w:rPr>
          <w:rFonts w:ascii="OS Luizi Round_FFC" w:hAnsi="OS Luizi Round_FFC" w:cs="OS Luizi Round_FFC" w:hint="cs"/>
          <w:noProof/>
          <w:sz w:val="72"/>
          <w:szCs w:val="72"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E66B38" wp14:editId="7A12325F">
                <wp:simplePos x="0" y="0"/>
                <wp:positionH relativeFrom="column">
                  <wp:posOffset>-291662</wp:posOffset>
                </wp:positionH>
                <wp:positionV relativeFrom="paragraph">
                  <wp:posOffset>7668786</wp:posOffset>
                </wp:positionV>
                <wp:extent cx="2254469" cy="630555"/>
                <wp:effectExtent l="0" t="0" r="0" b="0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469" cy="630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C95BB0" w14:textId="77777777" w:rsidR="00C96906" w:rsidRPr="002F703A" w:rsidRDefault="00C96906" w:rsidP="00C96906">
                            <w:pPr>
                              <w:jc w:val="center"/>
                              <w:rPr>
                                <w:rFonts w:ascii="Cambria" w:hAnsi="Cambria" w:cs="Cambria"/>
                                <w:rtl/>
                              </w:rPr>
                            </w:pPr>
                            <w:r>
                              <w:rPr>
                                <w:rFonts w:ascii="OS Luizi Round_FFC" w:hAnsi="OS Luizi Round_FFC" w:cs="OS Luizi Round_FFC" w:hint="cs"/>
                                <w:sz w:val="72"/>
                                <w:szCs w:val="72"/>
                                <w:rtl/>
                              </w:rPr>
                              <w:t>בתאבון!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66B38" id="תיבת טקסט 7" o:spid="_x0000_s1030" type="#_x0000_t202" style="position:absolute;margin-left:-22.95pt;margin-top:603.85pt;width:177.5pt;height:49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" filled="f" stroked="f" strokeweight=".5pt">
                <v:textbox>
                  <w:txbxContent>
                    <w:p w14:paraId="07C95BB0" w14:textId="77777777" w:rsidR="00C96906" w:rsidRPr="002F703A" w:rsidRDefault="00C96906" w:rsidP="00C96906">
                      <w:pPr>
                        <w:jc w:val="center"/>
                        <w:rPr>
                          <w:rFonts w:ascii="Cambria" w:hAnsi="Cambria" w:cs="Cambria"/>
                          <w:rtl/>
                        </w:rPr>
                      </w:pPr>
                      <w:r>
                        <w:rPr>
                          <w:rFonts w:ascii="OS Luizi Round_FFC" w:hAnsi="OS Luizi Round_FFC" w:cs="OS Luizi Round_FFC" w:hint="cs"/>
                          <w:sz w:val="72"/>
                          <w:szCs w:val="72"/>
                          <w:rtl/>
                        </w:rPr>
                        <w:t>בתאבון!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E7BAC" w:rsidRPr="002654E6" w:rsidSect="003B076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 Luizi Round_FFC">
    <w:panose1 w:val="02000500050000020000"/>
    <w:charset w:val="B1"/>
    <w:family w:val="auto"/>
    <w:notTrueType/>
    <w:pitch w:val="variable"/>
    <w:sig w:usb0="00000801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TAV YAD CLM MEDIUM">
    <w:panose1 w:val="02000603000000000000"/>
    <w:charset w:val="B1"/>
    <w:family w:val="auto"/>
    <w:notTrueType/>
    <w:pitch w:val="variable"/>
    <w:sig w:usb0="00000801" w:usb1="00000000" w:usb2="00000000" w:usb3="00000000" w:csb0="0000002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250"/>
    <w:rsid w:val="000923F1"/>
    <w:rsid w:val="00104C5C"/>
    <w:rsid w:val="00136F0F"/>
    <w:rsid w:val="00155B7E"/>
    <w:rsid w:val="001610FF"/>
    <w:rsid w:val="002654E6"/>
    <w:rsid w:val="002B3BAB"/>
    <w:rsid w:val="002F703A"/>
    <w:rsid w:val="003B0764"/>
    <w:rsid w:val="0057401E"/>
    <w:rsid w:val="006B5CE8"/>
    <w:rsid w:val="006C7414"/>
    <w:rsid w:val="006D546F"/>
    <w:rsid w:val="00725E33"/>
    <w:rsid w:val="00786B8A"/>
    <w:rsid w:val="00AC5283"/>
    <w:rsid w:val="00AD2A05"/>
    <w:rsid w:val="00C96906"/>
    <w:rsid w:val="00D1040A"/>
    <w:rsid w:val="00EE7BAC"/>
    <w:rsid w:val="00F10AC3"/>
    <w:rsid w:val="00F71C94"/>
    <w:rsid w:val="00F73250"/>
    <w:rsid w:val="00F938EE"/>
    <w:rsid w:val="00FA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AFDDF"/>
  <w15:chartTrackingRefBased/>
  <w15:docId w15:val="{334D8FF2-EAF2-0E4C-A665-8EE818C8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he-IL"/>
      </w:rPr>
    </w:rPrDefault>
    <w:pPrDefault>
      <w:pPr>
        <w:bidi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54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D54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6D54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uiPriority w:val="9"/>
    <w:rsid w:val="006D546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Revision"/>
    <w:hidden/>
    <w:uiPriority w:val="99"/>
    <w:semiHidden/>
    <w:rsid w:val="006D546F"/>
  </w:style>
  <w:style w:type="character" w:styleId="a4">
    <w:name w:val="Placeholder Text"/>
    <w:basedOn w:val="a0"/>
    <w:uiPriority w:val="99"/>
    <w:semiHidden/>
    <w:rsid w:val="002654E6"/>
    <w:rPr>
      <w:color w:val="808080"/>
    </w:rPr>
  </w:style>
  <w:style w:type="character" w:styleId="a5">
    <w:name w:val="annotation reference"/>
    <w:basedOn w:val="a0"/>
    <w:uiPriority w:val="99"/>
    <w:semiHidden/>
    <w:unhideWhenUsed/>
    <w:rsid w:val="00EE7BA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E7BAC"/>
    <w:rPr>
      <w:sz w:val="20"/>
      <w:szCs w:val="20"/>
    </w:rPr>
  </w:style>
  <w:style w:type="character" w:customStyle="1" w:styleId="a7">
    <w:name w:val="טקסט הערה תו"/>
    <w:basedOn w:val="a0"/>
    <w:link w:val="a6"/>
    <w:uiPriority w:val="99"/>
    <w:semiHidden/>
    <w:rsid w:val="00EE7BA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E7BAC"/>
    <w:rPr>
      <w:b/>
      <w:bCs/>
    </w:rPr>
  </w:style>
  <w:style w:type="character" w:customStyle="1" w:styleId="a9">
    <w:name w:val="נושא הערה תו"/>
    <w:basedOn w:val="a7"/>
    <w:link w:val="a8"/>
    <w:uiPriority w:val="99"/>
    <w:semiHidden/>
    <w:rsid w:val="00EE7BAC"/>
    <w:rPr>
      <w:b/>
      <w:bCs/>
      <w:sz w:val="20"/>
      <w:szCs w:val="20"/>
    </w:rPr>
  </w:style>
  <w:style w:type="character" w:styleId="Hyperlink">
    <w:name w:val="Hyperlink"/>
    <w:basedOn w:val="a0"/>
    <w:uiPriority w:val="99"/>
    <w:unhideWhenUsed/>
    <w:rsid w:val="00F71C94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71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&#1510;&#1497;&#1508;&#1493;&#1497;-%20&#1504;&#1497;&#1505;&#1493;&#1497;.docx" TargetMode="External"/><Relationship Id="rId5" Type="http://schemas.openxmlformats.org/officeDocument/2006/relationships/hyperlink" Target="&#1510;&#1497;&#1508;&#1493;&#1497;-%20&#1504;&#1497;&#1505;&#1493;&#1497;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ichal/Library/Group%20Containers/UBF8T346G9.Office/User%20Content.localized/Templates.localized/&#1514;&#1489;&#1504;&#1497;&#1514;%20&#1500;&#1502;&#1514;&#1499;&#1493;&#1504;&#1497;&#1501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</a:spPr>
      <a:bodyPr wrap="square" rtlCol="1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DE6B13-7E74-E34D-BC89-EC126D022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תבנית למתכונים.dotx</Template>
  <TotalTime>27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mmmichal@outlook.co.il</dc:creator>
  <cp:keywords/>
  <dc:description/>
  <cp:lastModifiedBy>michal5395@outlook.co.il</cp:lastModifiedBy>
  <cp:revision>5</cp:revision>
  <dcterms:created xsi:type="dcterms:W3CDTF">2022-09-11T00:09:00Z</dcterms:created>
  <dcterms:modified xsi:type="dcterms:W3CDTF">2023-01-05T18:27:00Z</dcterms:modified>
</cp:coreProperties>
</file>