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723D" w:rsidRDefault="00D332EE">
      <w:pPr>
        <w:bidi/>
        <w:rPr>
          <w:lang w:bidi="he-IL"/>
        </w:rPr>
      </w:pPr>
      <w:bookmarkStart w:id="0" w:name="_GoBack"/>
      <w:bookmarkEnd w:id="0"/>
      <w:r>
        <w:rPr>
          <w:noProof/>
          <w:lang w:val="en-US" w:eastAsia="en-US" w:bidi="he-IL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-446405</wp:posOffset>
                </wp:positionV>
                <wp:extent cx="4114800" cy="4114800"/>
                <wp:effectExtent l="19050" t="20320" r="19050" b="17780"/>
                <wp:wrapNone/>
                <wp:docPr id="8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14800" cy="411480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96969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C0CF348" id="Oval 2" o:spid="_x0000_s1026" style="position:absolute;left:0;text-align:left;margin-left:56.25pt;margin-top:-35.15pt;width:324pt;height:324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" filled="f" strokecolor="#969696" strokeweight="2.25pt"/>
            </w:pict>
          </mc:Fallback>
        </mc:AlternateContent>
      </w:r>
      <w:r>
        <w:rPr>
          <w:noProof/>
          <w:lang w:val="en-US" w:eastAsia="en-US" w:bidi="he-IL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2028825</wp:posOffset>
                </wp:positionH>
                <wp:positionV relativeFrom="paragraph">
                  <wp:posOffset>862965</wp:posOffset>
                </wp:positionV>
                <wp:extent cx="1481455" cy="1481455"/>
                <wp:effectExtent l="19050" t="15240" r="23495" b="17780"/>
                <wp:wrapNone/>
                <wp:docPr id="7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1455" cy="148145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96969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7E6F38C" id="Oval 3" o:spid="_x0000_s1026" style="position:absolute;left:0;text-align:left;margin-left:159.75pt;margin-top:67.95pt;width:116.65pt;height:116.6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" filled="f" strokecolor="#969696" strokeweight="2.25pt"/>
            </w:pict>
          </mc:Fallback>
        </mc:AlternateContent>
      </w:r>
      <w:r>
        <w:rPr>
          <w:noProof/>
          <w:lang w:val="en-US" w:eastAsia="en-US" w:bidi="he-IL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1447800</wp:posOffset>
                </wp:positionH>
                <wp:positionV relativeFrom="paragraph">
                  <wp:posOffset>57150</wp:posOffset>
                </wp:positionV>
                <wp:extent cx="2638425" cy="504825"/>
                <wp:effectExtent l="0" t="0" r="0" b="0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842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723D" w:rsidRDefault="0060723D">
                            <w:pPr>
                              <w:bidi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8"/>
                                <w:szCs w:val="28"/>
                                <w:rtl/>
                                <w:lang w:bidi="he-IL"/>
                              </w:rPr>
                              <w:t>כותרת תקליטור</w:t>
                            </w:r>
                          </w:p>
                          <w:p w:rsidR="0060723D" w:rsidRDefault="0060723D">
                            <w:pPr>
                              <w:bidi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rtl/>
                                <w:lang w:bidi="he-IL"/>
                              </w:rPr>
                              <w:t>תאריך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114pt;margin-top:4.5pt;width:207.75pt;height:39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" stroked="f">
                <v:textbox>
                  <w:txbxContent>
                    <w:p w:rsidR="0060723D" w:rsidRDefault="0060723D">
                      <w:pPr>
                        <w:bidi/>
                        <w:jc w:val="center"/>
                        <w:rPr>
                          <w:rFonts w:ascii="Tahoma" w:hAnsi="Tahoma" w:cs="Tahoma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28"/>
                          <w:szCs w:val="28"/>
                          <w:rtl/>
                          <w:lang w:bidi="he-IL"/>
                        </w:rPr>
                        <w:t>כותרת תקליטור</w:t>
                      </w:r>
                    </w:p>
                    <w:p w:rsidR="0060723D" w:rsidRDefault="0060723D">
                      <w:pPr>
                        <w:bidi/>
                        <w:jc w:val="center"/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rtl/>
                          <w:lang w:bidi="he-IL"/>
                        </w:rPr>
                        <w:t>תאריך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 w:bidi="he-I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1066800</wp:posOffset>
                </wp:positionH>
                <wp:positionV relativeFrom="paragraph">
                  <wp:posOffset>2276475</wp:posOffset>
                </wp:positionV>
                <wp:extent cx="3324225" cy="504825"/>
                <wp:effectExtent l="0" t="0" r="0" b="0"/>
                <wp:wrapNone/>
                <wp:docPr id="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4225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723D" w:rsidRDefault="0060723D">
                            <w:pPr>
                              <w:bidi/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rtl/>
                                <w:lang w:bidi="he-IL"/>
                              </w:rPr>
                              <w:t>התקליטור מכיל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7" type="#_x0000_t202" style="position:absolute;left:0;text-align:left;margin-left:84pt;margin-top:179.25pt;width:261.75pt;height:39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" filled="f" stroked="f">
                <v:textbox>
                  <w:txbxContent>
                    <w:p w:rsidR="0060723D" w:rsidRDefault="0060723D">
                      <w:pPr>
                        <w:bidi/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rtl/>
                          <w:lang w:bidi="he-IL"/>
                        </w:rPr>
                        <w:t>התקליטור מכיל</w:t>
                      </w:r>
                      <w:r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: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 w:bidi="he-I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4611370</wp:posOffset>
                </wp:positionV>
                <wp:extent cx="4114800" cy="4114800"/>
                <wp:effectExtent l="19050" t="20320" r="19050" b="17780"/>
                <wp:wrapNone/>
                <wp:docPr id="4" name="Oval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14800" cy="411480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96969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F5EC982" id="Oval 13" o:spid="_x0000_s1026" style="position:absolute;left:0;text-align:left;margin-left:54pt;margin-top:363.1pt;width:324pt;height:3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" filled="f" strokecolor="#969696" strokeweight="2.25pt"/>
            </w:pict>
          </mc:Fallback>
        </mc:AlternateContent>
      </w:r>
      <w:r>
        <w:rPr>
          <w:noProof/>
          <w:lang w:val="en-US" w:eastAsia="en-US" w:bidi="he-I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2000250</wp:posOffset>
                </wp:positionH>
                <wp:positionV relativeFrom="paragraph">
                  <wp:posOffset>5920740</wp:posOffset>
                </wp:positionV>
                <wp:extent cx="1481455" cy="1481455"/>
                <wp:effectExtent l="19050" t="15240" r="23495" b="17780"/>
                <wp:wrapNone/>
                <wp:docPr id="3" name="Oval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1455" cy="148145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96969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3F92997" id="Oval 14" o:spid="_x0000_s1026" style="position:absolute;left:0;text-align:left;margin-left:157.5pt;margin-top:466.2pt;width:116.65pt;height:11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" filled="f" strokecolor="#969696" strokeweight="2.25pt"/>
            </w:pict>
          </mc:Fallback>
        </mc:AlternateContent>
      </w:r>
      <w:r>
        <w:rPr>
          <w:noProof/>
          <w:lang w:val="en-US" w:eastAsia="en-US" w:bidi="he-I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1419225</wp:posOffset>
                </wp:positionH>
                <wp:positionV relativeFrom="paragraph">
                  <wp:posOffset>5114925</wp:posOffset>
                </wp:positionV>
                <wp:extent cx="2638425" cy="504825"/>
                <wp:effectExtent l="0" t="0" r="0" b="0"/>
                <wp:wrapNone/>
                <wp:docPr id="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842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723D" w:rsidRDefault="0060723D">
                            <w:pPr>
                              <w:bidi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8"/>
                                <w:szCs w:val="28"/>
                                <w:rtl/>
                                <w:lang w:bidi="he-IL"/>
                              </w:rPr>
                              <w:t>כותרת תקליטור</w:t>
                            </w:r>
                          </w:p>
                          <w:p w:rsidR="0060723D" w:rsidRDefault="0060723D">
                            <w:pPr>
                              <w:bidi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rtl/>
                                <w:lang w:bidi="he-IL"/>
                              </w:rPr>
                              <w:t>תאריך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28" type="#_x0000_t202" style="position:absolute;left:0;text-align:left;margin-left:111.75pt;margin-top:402.75pt;width:207.75pt;height:3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" stroked="f">
                <v:textbox>
                  <w:txbxContent>
                    <w:p w:rsidR="0060723D" w:rsidRDefault="0060723D">
                      <w:pPr>
                        <w:bidi/>
                        <w:jc w:val="center"/>
                        <w:rPr>
                          <w:rFonts w:ascii="Tahoma" w:hAnsi="Tahoma" w:cs="Tahoma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28"/>
                          <w:szCs w:val="28"/>
                          <w:rtl/>
                          <w:lang w:bidi="he-IL"/>
                        </w:rPr>
                        <w:t>כותרת תקליטור</w:t>
                      </w:r>
                    </w:p>
                    <w:p w:rsidR="0060723D" w:rsidRDefault="0060723D">
                      <w:pPr>
                        <w:bidi/>
                        <w:jc w:val="center"/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rtl/>
                          <w:lang w:bidi="he-IL"/>
                        </w:rPr>
                        <w:t>תאריך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 w:bidi="he-I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1038225</wp:posOffset>
                </wp:positionH>
                <wp:positionV relativeFrom="paragraph">
                  <wp:posOffset>7334250</wp:posOffset>
                </wp:positionV>
                <wp:extent cx="3324225" cy="504825"/>
                <wp:effectExtent l="0" t="0" r="0" b="0"/>
                <wp:wrapNone/>
                <wp:docPr id="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4225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723D" w:rsidRDefault="0060723D">
                            <w:pPr>
                              <w:bidi/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rtl/>
                                <w:lang w:bidi="he-IL"/>
                              </w:rPr>
                              <w:t>התקליטור מכיל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29" type="#_x0000_t202" style="position:absolute;left:0;text-align:left;margin-left:81.75pt;margin-top:577.5pt;width:261.75pt;height:3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" filled="f" stroked="f">
                <v:textbox>
                  <w:txbxContent>
                    <w:p w:rsidR="0060723D" w:rsidRDefault="0060723D">
                      <w:pPr>
                        <w:bidi/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rtl/>
                          <w:lang w:bidi="he-IL"/>
                        </w:rPr>
                        <w:t>התקליטור מכיל</w:t>
                      </w:r>
                      <w:r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: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0723D" w:rsidSect="0060723D">
      <w:pgSz w:w="11907" w:h="16839"/>
      <w:pgMar w:top="1440" w:right="1800" w:bottom="1440" w:left="1800" w:header="720" w:footer="720" w:gutter="0"/>
      <w:cols w:space="720"/>
      <w:bidi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2EE"/>
    <w:rsid w:val="0060723D"/>
    <w:rsid w:val="00A3144A"/>
    <w:rsid w:val="00D332EE"/>
    <w:rsid w:val="00FF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9FEF9694-1545-43B3-A45B-E580BC584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en-GB"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&#1514;&#1493;&#1493;&#1497;&#1493;&#1514;%20&#1500;&#1514;&#1511;&#1500;&#1497;&#1496;&#1493;&#1512;&#1497;&#1501;%20(&#1502;&#1514;&#1488;&#1497;&#1501;%20&#1500;-Avery%205824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58AD40FD-C6D4-4B77-B471-51D224D4391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תוויות לתקליטורים (מתאים ל-Avery 5824)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2018-06-30T21:48:00Z</dcterms:created>
  <dcterms:modified xsi:type="dcterms:W3CDTF">2018-06-30T21:49:00Z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TC010130011037</vt:lpwstr>
  </property>
</Properties>
</file>