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0D3" w:rsidRPr="00CE56D6" w:rsidRDefault="007610D3" w:rsidP="00CE56D6">
      <w:pPr>
        <w:spacing w:after="0"/>
        <w:rPr>
          <w:rFonts w:ascii="FbKtifa Regular" w:hAnsi="FbKtifa Regular" w:cs="David"/>
          <w:b/>
          <w:bCs/>
          <w:rtl/>
        </w:rPr>
      </w:pPr>
      <w:r w:rsidRPr="00CE56D6">
        <w:rPr>
          <w:rFonts w:ascii="FbKtifa Regular" w:hAnsi="FbKtifa Regular" w:cs="David" w:hint="cs"/>
          <w:rtl/>
        </w:rPr>
        <w:t>בס</w:t>
      </w:r>
      <w:r w:rsidRPr="00CE56D6">
        <w:rPr>
          <w:rFonts w:ascii="FbKtifa Regular" w:hAnsi="FbKtifa Regular" w:cs="David"/>
          <w:rtl/>
        </w:rPr>
        <w:t>"</w:t>
      </w:r>
      <w:r w:rsidRPr="00CE56D6">
        <w:rPr>
          <w:rFonts w:ascii="FbKtifa Regular" w:hAnsi="FbKtifa Regular" w:cs="David" w:hint="cs"/>
          <w:rtl/>
        </w:rPr>
        <w:t>ד</w:t>
      </w:r>
      <w:r w:rsidRPr="00CE56D6">
        <w:rPr>
          <w:rFonts w:ascii="FbKtifa Regular" w:hAnsi="FbKtifa Regular" w:cs="David"/>
          <w:rtl/>
        </w:rPr>
        <w:t xml:space="preserve"> </w:t>
      </w:r>
    </w:p>
    <w:p w:rsidR="007610D3" w:rsidRDefault="007610D3" w:rsidP="00CE56D6">
      <w:pPr>
        <w:spacing w:after="0"/>
        <w:jc w:val="center"/>
        <w:rPr>
          <w:rFonts w:ascii="FbKtifa Regular" w:hAnsi="FbKtifa Regular" w:cs="David"/>
          <w:b/>
          <w:bCs/>
          <w:sz w:val="28"/>
          <w:szCs w:val="28"/>
          <w:rtl/>
        </w:rPr>
      </w:pPr>
      <w:r w:rsidRPr="00CE56D6">
        <w:rPr>
          <w:rFonts w:ascii="FbKtifa Regular" w:hAnsi="FbKtifa Regular" w:cs="David" w:hint="cs"/>
          <w:b/>
          <w:bCs/>
          <w:sz w:val="28"/>
          <w:szCs w:val="28"/>
          <w:rtl/>
        </w:rPr>
        <w:t>ג</w:t>
      </w:r>
      <w:r w:rsidRPr="00CE56D6">
        <w:rPr>
          <w:rFonts w:ascii="FbKtifa Regular" w:hAnsi="FbKtifa Regular" w:cs="David"/>
          <w:b/>
          <w:bCs/>
          <w:sz w:val="28"/>
          <w:szCs w:val="28"/>
          <w:rtl/>
        </w:rPr>
        <w:t xml:space="preserve">' </w:t>
      </w:r>
      <w:r w:rsidRPr="00CE56D6">
        <w:rPr>
          <w:rFonts w:ascii="FbKtifa Regular" w:hAnsi="FbKtifa Regular" w:cs="David" w:hint="cs"/>
          <w:b/>
          <w:bCs/>
          <w:sz w:val="28"/>
          <w:szCs w:val="28"/>
          <w:rtl/>
        </w:rPr>
        <w:t>מעשיות</w:t>
      </w:r>
    </w:p>
    <w:p w:rsidR="007610D3" w:rsidRPr="00CE56D6" w:rsidRDefault="007610D3" w:rsidP="00CE56D6">
      <w:pPr>
        <w:jc w:val="center"/>
        <w:rPr>
          <w:rFonts w:ascii="FbKtifa Regular" w:hAnsi="FbKtifa Regular" w:cs="David"/>
          <w:b/>
          <w:bCs/>
          <w:sz w:val="28"/>
          <w:szCs w:val="28"/>
          <w:rtl/>
        </w:rPr>
      </w:pPr>
      <w:r w:rsidRPr="00CE56D6">
        <w:rPr>
          <w:rFonts w:ascii="FbKtifa Regular" w:hAnsi="FbKtifa Regular" w:cs="David" w:hint="cs"/>
          <w:b/>
          <w:bCs/>
          <w:sz w:val="28"/>
          <w:szCs w:val="28"/>
          <w:rtl/>
        </w:rPr>
        <w:t>המסוגלים</w:t>
      </w:r>
      <w:r w:rsidRPr="00CE56D6">
        <w:rPr>
          <w:rFonts w:ascii="FbKtifa Regular" w:hAnsi="FbKtifa Regular" w:cs="David"/>
          <w:b/>
          <w:bCs/>
          <w:sz w:val="28"/>
          <w:szCs w:val="28"/>
          <w:rtl/>
        </w:rPr>
        <w:t xml:space="preserve"> </w:t>
      </w:r>
      <w:r w:rsidRPr="00CE56D6">
        <w:rPr>
          <w:rFonts w:ascii="FbKtifa Regular" w:hAnsi="FbKtifa Regular" w:cs="David" w:hint="cs"/>
          <w:b/>
          <w:bCs/>
          <w:sz w:val="28"/>
          <w:szCs w:val="28"/>
          <w:rtl/>
        </w:rPr>
        <w:t>להשפיע</w:t>
      </w:r>
      <w:r w:rsidRPr="00CE56D6">
        <w:rPr>
          <w:rFonts w:ascii="FbKtifa Regular" w:hAnsi="FbKtifa Regular" w:cs="David"/>
          <w:b/>
          <w:bCs/>
          <w:sz w:val="28"/>
          <w:szCs w:val="28"/>
          <w:rtl/>
        </w:rPr>
        <w:t xml:space="preserve"> </w:t>
      </w:r>
      <w:r w:rsidRPr="00CE56D6">
        <w:rPr>
          <w:rFonts w:ascii="FbKtifa Regular" w:hAnsi="FbKtifa Regular" w:cs="David" w:hint="cs"/>
          <w:b/>
          <w:bCs/>
          <w:sz w:val="28"/>
          <w:szCs w:val="28"/>
          <w:rtl/>
        </w:rPr>
        <w:t>צרכי</w:t>
      </w:r>
      <w:r w:rsidRPr="00CE56D6">
        <w:rPr>
          <w:rFonts w:ascii="FbKtifa Regular" w:hAnsi="FbKtifa Regular" w:cs="David"/>
          <w:b/>
          <w:bCs/>
          <w:sz w:val="28"/>
          <w:szCs w:val="28"/>
          <w:rtl/>
        </w:rPr>
        <w:t xml:space="preserve"> </w:t>
      </w:r>
      <w:r w:rsidRPr="00CE56D6">
        <w:rPr>
          <w:rFonts w:ascii="FbKtifa Regular" w:hAnsi="FbKtifa Regular" w:cs="David" w:hint="cs"/>
          <w:b/>
          <w:bCs/>
          <w:sz w:val="28"/>
          <w:szCs w:val="28"/>
          <w:rtl/>
        </w:rPr>
        <w:t>פסח</w:t>
      </w:r>
      <w:r w:rsidRPr="00CE56D6">
        <w:rPr>
          <w:rFonts w:ascii="FbKtifa Regular" w:hAnsi="FbKtifa Regular" w:cs="David"/>
          <w:b/>
          <w:bCs/>
          <w:sz w:val="28"/>
          <w:szCs w:val="28"/>
          <w:rtl/>
        </w:rPr>
        <w:t xml:space="preserve"> </w:t>
      </w:r>
      <w:r w:rsidRPr="00CE56D6">
        <w:rPr>
          <w:rFonts w:ascii="FbKtifa Regular" w:hAnsi="FbKtifa Regular" w:cs="David" w:hint="cs"/>
          <w:b/>
          <w:bCs/>
          <w:sz w:val="28"/>
          <w:szCs w:val="28"/>
          <w:rtl/>
        </w:rPr>
        <w:t>בהרחבה</w:t>
      </w:r>
    </w:p>
    <w:p w:rsidR="007610D3" w:rsidRDefault="007610D3" w:rsidP="00CE56D6">
      <w:pPr>
        <w:spacing w:after="0"/>
        <w:rPr>
          <w:rFonts w:ascii="FbKtifa Regular" w:hAnsi="FbKtifa Regular" w:cs="David"/>
          <w:rtl/>
        </w:rPr>
      </w:pPr>
      <w:r w:rsidRPr="00CE56D6">
        <w:rPr>
          <w:rFonts w:ascii="FbKtifa Regular" w:hAnsi="FbKtifa Regular" w:cs="David" w:hint="cs"/>
          <w:rtl/>
        </w:rPr>
        <w:t>נוהג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היה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המגיד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מקוזניץ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זי</w:t>
      </w:r>
      <w:r w:rsidRPr="00CE56D6">
        <w:rPr>
          <w:rFonts w:ascii="FbKtifa Regular" w:hAnsi="FbKtifa Regular" w:cs="David"/>
          <w:rtl/>
        </w:rPr>
        <w:t>"</w:t>
      </w:r>
      <w:r w:rsidRPr="00CE56D6">
        <w:rPr>
          <w:rFonts w:ascii="FbKtifa Regular" w:hAnsi="FbKtifa Regular" w:cs="David" w:hint="cs"/>
          <w:rtl/>
        </w:rPr>
        <w:t>ע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לספר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שלושה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ג</w:t>
      </w:r>
      <w:r w:rsidRPr="00CE56D6">
        <w:rPr>
          <w:rFonts w:ascii="FbKtifa Regular" w:hAnsi="FbKtifa Regular" w:cs="David"/>
          <w:rtl/>
        </w:rPr>
        <w:t xml:space="preserve">' </w:t>
      </w:r>
      <w:r w:rsidRPr="00CE56D6">
        <w:rPr>
          <w:rFonts w:ascii="FbKtifa Regular" w:hAnsi="FbKtifa Regular" w:cs="David" w:hint="cs"/>
          <w:rtl/>
        </w:rPr>
        <w:t>סיפורים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אלו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בשבת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מברכים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ניסן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באמרו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כי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יש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בכח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סגולת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עובדות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אילו</w:t>
      </w:r>
      <w:r w:rsidRPr="00CE56D6">
        <w:rPr>
          <w:rFonts w:ascii="FbKtifa Regular" w:hAnsi="FbKtifa Regular" w:cs="David"/>
          <w:rtl/>
        </w:rPr>
        <w:t xml:space="preserve">, </w:t>
      </w:r>
      <w:r w:rsidRPr="00CE56D6">
        <w:rPr>
          <w:rFonts w:ascii="FbKtifa Regular" w:hAnsi="FbKtifa Regular" w:cs="David" w:hint="cs"/>
          <w:rtl/>
        </w:rPr>
        <w:t>להמשיך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שפע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ברכה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ופרנסה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לכל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בני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ישראל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לצרכי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הפסח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בהרחבה</w:t>
      </w:r>
      <w:r w:rsidRPr="00CE56D6">
        <w:rPr>
          <w:rFonts w:ascii="FbKtifa Regular" w:hAnsi="FbKtifa Regular" w:cs="David"/>
          <w:rtl/>
        </w:rPr>
        <w:t xml:space="preserve"> . </w:t>
      </w:r>
    </w:p>
    <w:p w:rsidR="007610D3" w:rsidRPr="00CE56D6" w:rsidRDefault="007610D3" w:rsidP="00CE56D6">
      <w:pPr>
        <w:spacing w:after="0"/>
        <w:jc w:val="center"/>
        <w:rPr>
          <w:rFonts w:ascii="FbKtifa Regular" w:hAnsi="FbKtifa Regular" w:cs="David"/>
          <w:b/>
          <w:bCs/>
          <w:sz w:val="28"/>
          <w:szCs w:val="28"/>
          <w:rtl/>
        </w:rPr>
      </w:pPr>
      <w:r w:rsidRPr="00CE56D6">
        <w:rPr>
          <w:rFonts w:ascii="FbKtifa Regular" w:hAnsi="FbKtifa Regular" w:cs="David" w:hint="cs"/>
          <w:b/>
          <w:bCs/>
          <w:sz w:val="28"/>
          <w:szCs w:val="28"/>
          <w:rtl/>
        </w:rPr>
        <w:t>א</w:t>
      </w:r>
    </w:p>
    <w:p w:rsidR="007610D3" w:rsidRDefault="007610D3" w:rsidP="00CE56D6">
      <w:pPr>
        <w:spacing w:after="0"/>
        <w:rPr>
          <w:rFonts w:ascii="FbKtifa Regular" w:hAnsi="FbKtifa Regular" w:cs="David"/>
          <w:rtl/>
        </w:rPr>
      </w:pPr>
      <w:r w:rsidRPr="00CE56D6">
        <w:rPr>
          <w:rFonts w:ascii="FbKtifa Regular" w:hAnsi="FbKtifa Regular" w:cs="David" w:hint="cs"/>
          <w:rtl/>
        </w:rPr>
        <w:t>יהודי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אחד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אשר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לפרנסתו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עסק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בהכנת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יי</w:t>
      </w:r>
      <w:r w:rsidRPr="00CE56D6">
        <w:rPr>
          <w:rFonts w:ascii="FbKtifa Regular" w:hAnsi="FbKtifa Regular" w:cs="David"/>
          <w:rtl/>
        </w:rPr>
        <w:t>"</w:t>
      </w:r>
      <w:r w:rsidRPr="00CE56D6">
        <w:rPr>
          <w:rFonts w:ascii="FbKtifa Regular" w:hAnsi="FbKtifa Regular" w:cs="David" w:hint="cs"/>
          <w:rtl/>
        </w:rPr>
        <w:t>ש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ומכירתו</w:t>
      </w:r>
      <w:r w:rsidRPr="00CE56D6">
        <w:rPr>
          <w:rFonts w:ascii="FbKtifa Regular" w:hAnsi="FbKtifa Regular" w:cs="David"/>
          <w:rtl/>
        </w:rPr>
        <w:t xml:space="preserve">, </w:t>
      </w:r>
      <w:r w:rsidRPr="00CE56D6">
        <w:rPr>
          <w:rFonts w:ascii="FbKtifa Regular" w:hAnsi="FbKtifa Regular" w:cs="David" w:hint="cs"/>
          <w:rtl/>
        </w:rPr>
        <w:t>הכין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פעם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לפני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פסח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חבית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גדולה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של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יי</w:t>
      </w:r>
      <w:r w:rsidRPr="00CE56D6">
        <w:rPr>
          <w:rFonts w:ascii="FbKtifa Regular" w:hAnsi="FbKtifa Regular" w:cs="David"/>
          <w:rtl/>
        </w:rPr>
        <w:t>"</w:t>
      </w:r>
      <w:r w:rsidRPr="00CE56D6">
        <w:rPr>
          <w:rFonts w:ascii="FbKtifa Regular" w:hAnsi="FbKtifa Regular" w:cs="David" w:hint="cs"/>
          <w:rtl/>
        </w:rPr>
        <w:t>ש</w:t>
      </w:r>
      <w:r w:rsidRPr="00CE56D6">
        <w:rPr>
          <w:rFonts w:ascii="FbKtifa Regular" w:hAnsi="FbKtifa Regular" w:cs="David"/>
          <w:rtl/>
        </w:rPr>
        <w:t xml:space="preserve">, </w:t>
      </w:r>
      <w:r w:rsidRPr="00CE56D6">
        <w:rPr>
          <w:rFonts w:ascii="FbKtifa Regular" w:hAnsi="FbKtifa Regular" w:cs="David" w:hint="cs"/>
          <w:rtl/>
        </w:rPr>
        <w:t>ובקש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להעבירה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המדינה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הסמוכה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על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מנת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למכרה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שם</w:t>
      </w:r>
      <w:bookmarkStart w:id="0" w:name="_GoBack"/>
      <w:bookmarkEnd w:id="0"/>
      <w:r w:rsidRPr="00CE56D6">
        <w:rPr>
          <w:rFonts w:ascii="FbKtifa Regular" w:hAnsi="FbKtifa Regular" w:cs="David"/>
          <w:rtl/>
        </w:rPr>
        <w:t xml:space="preserve">, </w:t>
      </w:r>
      <w:r w:rsidRPr="00CE56D6">
        <w:rPr>
          <w:rFonts w:ascii="FbKtifa Regular" w:hAnsi="FbKtifa Regular" w:cs="David" w:hint="cs"/>
          <w:rtl/>
        </w:rPr>
        <w:t>כדי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להרויח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ולכסות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צרכי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הפסח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הקרב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ובא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בהרחבה</w:t>
      </w:r>
      <w:r w:rsidRPr="00CE56D6">
        <w:rPr>
          <w:rFonts w:ascii="FbKtifa Regular" w:hAnsi="FbKtifa Regular" w:cs="David"/>
          <w:rtl/>
        </w:rPr>
        <w:t xml:space="preserve">. </w:t>
      </w:r>
    </w:p>
    <w:p w:rsidR="007610D3" w:rsidRDefault="007610D3" w:rsidP="00CE56D6">
      <w:pPr>
        <w:spacing w:after="0"/>
        <w:rPr>
          <w:rFonts w:ascii="FbKtifa Regular" w:hAnsi="FbKtifa Regular" w:cs="David"/>
          <w:rtl/>
        </w:rPr>
      </w:pPr>
      <w:r w:rsidRPr="00CE56D6">
        <w:rPr>
          <w:rFonts w:ascii="FbKtifa Regular" w:hAnsi="FbKtifa Regular" w:cs="David" w:hint="cs"/>
          <w:rtl/>
        </w:rPr>
        <w:t>בימים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ההם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נדרשו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סוחרי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המשקאות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לרשיון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המתיר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להם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מסחר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זה</w:t>
      </w:r>
      <w:r w:rsidRPr="00CE56D6">
        <w:rPr>
          <w:rFonts w:ascii="FbKtifa Regular" w:hAnsi="FbKtifa Regular" w:cs="David"/>
          <w:rtl/>
        </w:rPr>
        <w:t xml:space="preserve">, </w:t>
      </w:r>
      <w:r w:rsidRPr="00CE56D6">
        <w:rPr>
          <w:rFonts w:ascii="FbKtifa Regular" w:hAnsi="FbKtifa Regular" w:cs="David" w:hint="cs"/>
          <w:rtl/>
        </w:rPr>
        <w:t>אך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יהודי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הלז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לא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השיגה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ידו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כדי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רשיון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ונאלץ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לסחור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בחשאי</w:t>
      </w:r>
      <w:r w:rsidRPr="00CE56D6">
        <w:rPr>
          <w:rFonts w:ascii="FbKtifa Regular" w:hAnsi="FbKtifa Regular" w:cs="David"/>
          <w:rtl/>
        </w:rPr>
        <w:t xml:space="preserve">. </w:t>
      </w:r>
      <w:r w:rsidRPr="00CE56D6">
        <w:rPr>
          <w:rFonts w:ascii="FbKtifa Regular" w:hAnsi="FbKtifa Regular" w:cs="David" w:hint="cs"/>
          <w:rtl/>
        </w:rPr>
        <w:t>אי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לכך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הטעין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החבית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על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עגלתו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וכיסה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מעליה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חבילי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זמורות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קש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ותבן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בכדי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להסתירה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ויצא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לדרכו</w:t>
      </w:r>
      <w:r w:rsidRPr="00CE56D6">
        <w:rPr>
          <w:rFonts w:ascii="FbKtifa Regular" w:hAnsi="FbKtifa Regular" w:cs="David"/>
          <w:rtl/>
        </w:rPr>
        <w:t xml:space="preserve">. </w:t>
      </w:r>
    </w:p>
    <w:p w:rsidR="007610D3" w:rsidRDefault="007610D3" w:rsidP="00CE56D6">
      <w:pPr>
        <w:spacing w:after="0"/>
        <w:rPr>
          <w:rFonts w:ascii="FbKtifa Regular" w:hAnsi="FbKtifa Regular" w:cs="David"/>
          <w:rtl/>
        </w:rPr>
      </w:pPr>
      <w:r w:rsidRPr="00CE56D6">
        <w:rPr>
          <w:rFonts w:ascii="FbKtifa Regular" w:hAnsi="FbKtifa Regular" w:cs="David" w:hint="cs"/>
          <w:rtl/>
        </w:rPr>
        <w:t>איתרע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מזלו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ובהגיעו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בית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המכס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עצרוהו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המוכסים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ומשמשו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בכליו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ועד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מהרה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נתגלתה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החבית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ומכיון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שלא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היתה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בידו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רשיון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החרימו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החבית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הימנו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ושלחוהו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לדרכו</w:t>
      </w:r>
      <w:r w:rsidRPr="00CE56D6">
        <w:rPr>
          <w:rFonts w:ascii="FbKtifa Regular" w:hAnsi="FbKtifa Regular" w:cs="David"/>
          <w:rtl/>
        </w:rPr>
        <w:t xml:space="preserve">. </w:t>
      </w:r>
    </w:p>
    <w:p w:rsidR="007610D3" w:rsidRDefault="007610D3" w:rsidP="00CE56D6">
      <w:pPr>
        <w:spacing w:after="0"/>
        <w:rPr>
          <w:rFonts w:ascii="FbKtifa Regular" w:hAnsi="FbKtifa Regular" w:cs="David"/>
          <w:rtl/>
        </w:rPr>
      </w:pPr>
      <w:r w:rsidRPr="00CE56D6">
        <w:rPr>
          <w:rFonts w:ascii="FbKtifa Regular" w:hAnsi="FbKtifa Regular" w:cs="David" w:hint="cs"/>
          <w:rtl/>
        </w:rPr>
        <w:t>בצר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נסע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לליזענסק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הצדיק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b/>
          <w:bCs/>
          <w:rtl/>
        </w:rPr>
        <w:t>רבי</w:t>
      </w:r>
      <w:r w:rsidRPr="00CE56D6">
        <w:rPr>
          <w:rFonts w:ascii="FbKtifa Regular" w:hAnsi="FbKtifa Regular" w:cs="David"/>
          <w:b/>
          <w:bCs/>
          <w:rtl/>
        </w:rPr>
        <w:t xml:space="preserve"> </w:t>
      </w:r>
      <w:r w:rsidRPr="00CE56D6">
        <w:rPr>
          <w:rFonts w:ascii="FbKtifa Regular" w:hAnsi="FbKtifa Regular" w:cs="David" w:hint="cs"/>
          <w:b/>
          <w:bCs/>
          <w:rtl/>
        </w:rPr>
        <w:t>אלימלך</w:t>
      </w:r>
      <w:r w:rsidRPr="00CE56D6">
        <w:rPr>
          <w:rFonts w:ascii="FbKtifa Regular" w:hAnsi="FbKtifa Regular" w:cs="David"/>
          <w:b/>
          <w:bCs/>
          <w:rtl/>
        </w:rPr>
        <w:t xml:space="preserve"> </w:t>
      </w:r>
      <w:r w:rsidRPr="00CE56D6">
        <w:rPr>
          <w:rFonts w:ascii="FbKtifa Regular" w:hAnsi="FbKtifa Regular" w:cs="David" w:hint="cs"/>
          <w:b/>
          <w:bCs/>
          <w:rtl/>
        </w:rPr>
        <w:t>מליזענסק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זי</w:t>
      </w:r>
      <w:r w:rsidRPr="00CE56D6">
        <w:rPr>
          <w:rFonts w:ascii="FbKtifa Regular" w:hAnsi="FbKtifa Regular" w:cs="David"/>
          <w:rtl/>
        </w:rPr>
        <w:t>"</w:t>
      </w:r>
      <w:r w:rsidRPr="00CE56D6">
        <w:rPr>
          <w:rFonts w:ascii="FbKtifa Regular" w:hAnsi="FbKtifa Regular" w:cs="David" w:hint="cs"/>
          <w:rtl/>
        </w:rPr>
        <w:t>ע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והשיח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צרתו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בפניו</w:t>
      </w:r>
      <w:r w:rsidRPr="00CE56D6">
        <w:rPr>
          <w:rFonts w:ascii="FbKtifa Regular" w:hAnsi="FbKtifa Regular" w:cs="David"/>
          <w:rtl/>
        </w:rPr>
        <w:t xml:space="preserve">, </w:t>
      </w:r>
      <w:r w:rsidRPr="00CE56D6">
        <w:rPr>
          <w:rFonts w:ascii="FbKtifa Regular" w:hAnsi="FbKtifa Regular" w:cs="David" w:hint="cs"/>
          <w:rtl/>
        </w:rPr>
        <w:t>הורה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הצדיק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כי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יחזור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מיד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בית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המכס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ויטען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שם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כי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החבית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אינה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מליאה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ביי</w:t>
      </w:r>
      <w:r w:rsidRPr="00CE56D6">
        <w:rPr>
          <w:rFonts w:ascii="FbKtifa Regular" w:hAnsi="FbKtifa Regular" w:cs="David"/>
          <w:rtl/>
        </w:rPr>
        <w:t>"</w:t>
      </w:r>
      <w:r w:rsidRPr="00CE56D6">
        <w:rPr>
          <w:rFonts w:ascii="FbKtifa Regular" w:hAnsi="FbKtifa Regular" w:cs="David" w:hint="cs"/>
          <w:rtl/>
        </w:rPr>
        <w:t>ש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כי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במים</w:t>
      </w:r>
      <w:r w:rsidRPr="00CE56D6">
        <w:rPr>
          <w:rFonts w:ascii="FbKtifa Regular" w:hAnsi="FbKtifa Regular" w:cs="David"/>
          <w:rtl/>
        </w:rPr>
        <w:t xml:space="preserve">, </w:t>
      </w:r>
      <w:r w:rsidRPr="00CE56D6">
        <w:rPr>
          <w:rFonts w:ascii="FbKtifa Regular" w:hAnsi="FbKtifa Regular" w:cs="David" w:hint="cs"/>
          <w:rtl/>
        </w:rPr>
        <w:t>ואדרבה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יטעמו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ויוכחו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כי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כדבריו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כן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הוא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ואכן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כך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עשה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ונוכחו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כדבריו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והחזירו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החבית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ופטרוהו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לשלום</w:t>
      </w:r>
      <w:r w:rsidRPr="00CE56D6">
        <w:rPr>
          <w:rFonts w:ascii="FbKtifa Regular" w:hAnsi="FbKtifa Regular" w:cs="David"/>
          <w:rtl/>
        </w:rPr>
        <w:t xml:space="preserve">, </w:t>
      </w:r>
      <w:r w:rsidRPr="00CE56D6">
        <w:rPr>
          <w:rFonts w:ascii="FbKtifa Regular" w:hAnsi="FbKtifa Regular" w:cs="David" w:hint="cs"/>
          <w:rtl/>
        </w:rPr>
        <w:t>שמח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היהודי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ופנה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משם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אך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כשחשב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על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מעשה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ניסים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הלז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נעגמה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רוחו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בקרבו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על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כי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הכין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יי</w:t>
      </w:r>
      <w:r w:rsidRPr="00CE56D6">
        <w:rPr>
          <w:rFonts w:ascii="FbKtifa Regular" w:hAnsi="FbKtifa Regular" w:cs="David"/>
          <w:rtl/>
        </w:rPr>
        <w:t>"</w:t>
      </w:r>
      <w:r w:rsidRPr="00CE56D6">
        <w:rPr>
          <w:rFonts w:ascii="FbKtifa Regular" w:hAnsi="FbKtifa Regular" w:cs="David" w:hint="cs"/>
          <w:rtl/>
        </w:rPr>
        <w:t>ש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משובח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בחביתו</w:t>
      </w:r>
      <w:r w:rsidRPr="00CE56D6">
        <w:rPr>
          <w:rFonts w:ascii="FbKtifa Regular" w:hAnsi="FbKtifa Regular" w:cs="David"/>
          <w:rtl/>
        </w:rPr>
        <w:t xml:space="preserve">, </w:t>
      </w:r>
      <w:r w:rsidRPr="00CE56D6">
        <w:rPr>
          <w:rFonts w:ascii="FbKtifa Regular" w:hAnsi="FbKtifa Regular" w:cs="David" w:hint="cs"/>
          <w:rtl/>
        </w:rPr>
        <w:t>ועתה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היא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מליאה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רק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מים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ולכן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שב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בית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הצדיק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להתאונן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על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צרתו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החדשה</w:t>
      </w:r>
      <w:r w:rsidRPr="00CE56D6">
        <w:rPr>
          <w:rFonts w:ascii="FbKtifa Regular" w:hAnsi="FbKtifa Regular" w:cs="David"/>
          <w:rtl/>
        </w:rPr>
        <w:t xml:space="preserve">, </w:t>
      </w:r>
      <w:r w:rsidRPr="00CE56D6">
        <w:rPr>
          <w:rFonts w:ascii="FbKtifa Regular" w:hAnsi="FbKtifa Regular" w:cs="David" w:hint="cs"/>
          <w:rtl/>
        </w:rPr>
        <w:t>ניחמו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הצדיק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באמרו</w:t>
      </w:r>
      <w:r w:rsidRPr="00CE56D6">
        <w:rPr>
          <w:rFonts w:ascii="FbKtifa Regular" w:hAnsi="FbKtifa Regular" w:cs="David"/>
          <w:rtl/>
        </w:rPr>
        <w:t xml:space="preserve">: </w:t>
      </w:r>
      <w:r w:rsidRPr="00CE56D6">
        <w:rPr>
          <w:rFonts w:ascii="FbKtifa Regular" w:hAnsi="FbKtifa Regular" w:cs="David" w:hint="cs"/>
          <w:rtl/>
        </w:rPr>
        <w:t>ר</w:t>
      </w:r>
      <w:r w:rsidRPr="00CE56D6">
        <w:rPr>
          <w:rFonts w:ascii="FbKtifa Regular" w:hAnsi="FbKtifa Regular" w:cs="David"/>
          <w:rtl/>
        </w:rPr>
        <w:t xml:space="preserve">' </w:t>
      </w:r>
      <w:r w:rsidRPr="00CE56D6">
        <w:rPr>
          <w:rFonts w:ascii="FbKtifa Regular" w:hAnsi="FbKtifa Regular" w:cs="David" w:hint="cs"/>
          <w:rtl/>
        </w:rPr>
        <w:t>יהודי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טעם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נא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בעצמך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האם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מים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יי</w:t>
      </w:r>
      <w:r w:rsidRPr="00CE56D6">
        <w:rPr>
          <w:rFonts w:ascii="FbKtifa Regular" w:hAnsi="FbKtifa Regular" w:cs="David"/>
          <w:rtl/>
        </w:rPr>
        <w:t>"</w:t>
      </w:r>
      <w:r w:rsidRPr="00CE56D6">
        <w:rPr>
          <w:rFonts w:ascii="FbKtifa Regular" w:hAnsi="FbKtifa Regular" w:cs="David" w:hint="cs"/>
          <w:rtl/>
        </w:rPr>
        <w:t>ש</w:t>
      </w:r>
      <w:r w:rsidRPr="00CE56D6">
        <w:rPr>
          <w:rFonts w:ascii="FbKtifa Regular" w:hAnsi="FbKtifa Regular" w:cs="David"/>
          <w:rtl/>
        </w:rPr>
        <w:t xml:space="preserve">? </w:t>
      </w:r>
      <w:r w:rsidRPr="00CE56D6">
        <w:rPr>
          <w:rFonts w:ascii="FbKtifa Regular" w:hAnsi="FbKtifa Regular" w:cs="David" w:hint="cs"/>
          <w:rtl/>
        </w:rPr>
        <w:t>ואכן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נהפכו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המים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חזרה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ליי</w:t>
      </w:r>
      <w:r w:rsidRPr="00CE56D6">
        <w:rPr>
          <w:rFonts w:ascii="FbKtifa Regular" w:hAnsi="FbKtifa Regular" w:cs="David"/>
          <w:rtl/>
        </w:rPr>
        <w:t>"</w:t>
      </w:r>
      <w:r w:rsidRPr="00CE56D6">
        <w:rPr>
          <w:rFonts w:ascii="FbKtifa Regular" w:hAnsi="FbKtifa Regular" w:cs="David" w:hint="cs"/>
          <w:rtl/>
        </w:rPr>
        <w:t>ש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ומכרו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בריו</w:t>
      </w:r>
      <w:r>
        <w:rPr>
          <w:rFonts w:ascii="FbKtifa Regular" w:hAnsi="FbKtifa Regular" w:cs="David" w:hint="cs"/>
          <w:rtl/>
        </w:rPr>
        <w:t>ו</w:t>
      </w:r>
      <w:r w:rsidRPr="00CE56D6">
        <w:rPr>
          <w:rFonts w:ascii="FbKtifa Regular" w:hAnsi="FbKtifa Regular" w:cs="David" w:hint="cs"/>
          <w:rtl/>
        </w:rPr>
        <w:t>ח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נאה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והיתה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בביתו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הרחבה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גדולה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לימי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החג</w:t>
      </w:r>
      <w:r w:rsidRPr="00CE56D6">
        <w:rPr>
          <w:rFonts w:ascii="FbKtifa Regular" w:hAnsi="FbKtifa Regular" w:cs="David"/>
          <w:rtl/>
        </w:rPr>
        <w:t xml:space="preserve">. </w:t>
      </w:r>
    </w:p>
    <w:p w:rsidR="007610D3" w:rsidRPr="00CE56D6" w:rsidRDefault="007610D3" w:rsidP="00CE56D6">
      <w:pPr>
        <w:spacing w:before="240" w:after="0"/>
        <w:jc w:val="center"/>
        <w:rPr>
          <w:rFonts w:ascii="FbKtifa Regular" w:hAnsi="FbKtifa Regular" w:cs="David"/>
          <w:b/>
          <w:bCs/>
          <w:sz w:val="28"/>
          <w:szCs w:val="28"/>
          <w:rtl/>
        </w:rPr>
      </w:pPr>
      <w:r w:rsidRPr="00CE56D6">
        <w:rPr>
          <w:rFonts w:ascii="FbKtifa Regular" w:hAnsi="FbKtifa Regular" w:cs="David" w:hint="cs"/>
          <w:b/>
          <w:bCs/>
          <w:sz w:val="28"/>
          <w:szCs w:val="28"/>
          <w:rtl/>
        </w:rPr>
        <w:t>ב</w:t>
      </w:r>
      <w:r w:rsidRPr="00CE56D6">
        <w:rPr>
          <w:rFonts w:ascii="FbKtifa Regular" w:hAnsi="FbKtifa Regular" w:cs="David"/>
          <w:b/>
          <w:bCs/>
          <w:sz w:val="28"/>
          <w:szCs w:val="28"/>
          <w:rtl/>
        </w:rPr>
        <w:t xml:space="preserve"> </w:t>
      </w:r>
    </w:p>
    <w:p w:rsidR="007610D3" w:rsidRDefault="007610D3" w:rsidP="00CE56D6">
      <w:pPr>
        <w:spacing w:after="0"/>
        <w:rPr>
          <w:rFonts w:ascii="FbKtifa Regular" w:hAnsi="FbKtifa Regular" w:cs="David"/>
          <w:rtl/>
        </w:rPr>
      </w:pPr>
      <w:r w:rsidRPr="00CE56D6">
        <w:rPr>
          <w:rFonts w:ascii="FbKtifa Regular" w:hAnsi="FbKtifa Regular" w:cs="David" w:hint="cs"/>
          <w:rtl/>
        </w:rPr>
        <w:t>מעשה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במלך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שאבדה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טבעתו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היקרה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למאד</w:t>
      </w:r>
      <w:r w:rsidRPr="00CE56D6">
        <w:rPr>
          <w:rFonts w:ascii="FbKtifa Regular" w:hAnsi="FbKtifa Regular" w:cs="David"/>
          <w:rtl/>
        </w:rPr>
        <w:t xml:space="preserve">, </w:t>
      </w:r>
      <w:r w:rsidRPr="00CE56D6">
        <w:rPr>
          <w:rFonts w:ascii="FbKtifa Regular" w:hAnsi="FbKtifa Regular" w:cs="David" w:hint="cs"/>
          <w:rtl/>
        </w:rPr>
        <w:t>אי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לכך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הוציא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המלך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כרוז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שמי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שימצא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הטבעת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יעשירהו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המלך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עושר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רב</w:t>
      </w:r>
      <w:r w:rsidRPr="00CE56D6">
        <w:rPr>
          <w:rFonts w:ascii="FbKtifa Regular" w:hAnsi="FbKtifa Regular" w:cs="David"/>
          <w:rtl/>
        </w:rPr>
        <w:t xml:space="preserve">. </w:t>
      </w:r>
      <w:r w:rsidRPr="00CE56D6">
        <w:rPr>
          <w:rFonts w:ascii="FbKtifa Regular" w:hAnsi="FbKtifa Regular" w:cs="David" w:hint="cs"/>
          <w:rtl/>
        </w:rPr>
        <w:t>וכמו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כן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כל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שיש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נפשו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לחפש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אחריה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יכול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ליטול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מעות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מאוצר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המלך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עבור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הוצאותיו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על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כך</w:t>
      </w:r>
      <w:r w:rsidRPr="00CE56D6">
        <w:rPr>
          <w:rFonts w:ascii="FbKtifa Regular" w:hAnsi="FbKtifa Regular" w:cs="David"/>
          <w:rtl/>
        </w:rPr>
        <w:t xml:space="preserve">. </w:t>
      </w:r>
    </w:p>
    <w:p w:rsidR="007610D3" w:rsidRDefault="007610D3" w:rsidP="00CE56D6">
      <w:pPr>
        <w:spacing w:after="0"/>
        <w:rPr>
          <w:rFonts w:ascii="FbKtifa Regular" w:hAnsi="FbKtifa Regular" w:cs="David"/>
          <w:rtl/>
        </w:rPr>
      </w:pPr>
      <w:r w:rsidRPr="00CE56D6">
        <w:rPr>
          <w:rFonts w:ascii="FbKtifa Regular" w:hAnsi="FbKtifa Regular" w:cs="David" w:hint="cs"/>
          <w:rtl/>
        </w:rPr>
        <w:t>הימים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היו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בימי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האביב</w:t>
      </w:r>
      <w:r w:rsidRPr="00CE56D6">
        <w:rPr>
          <w:rFonts w:ascii="FbKtifa Regular" w:hAnsi="FbKtifa Regular" w:cs="David"/>
          <w:rtl/>
        </w:rPr>
        <w:t xml:space="preserve"> , </w:t>
      </w:r>
      <w:r w:rsidRPr="00CE56D6">
        <w:rPr>
          <w:rFonts w:ascii="FbKtifa Regular" w:hAnsi="FbKtifa Regular" w:cs="David" w:hint="cs"/>
          <w:rtl/>
        </w:rPr>
        <w:t>ובאותה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עיר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התגורר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יהודי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אחד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עני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ורש</w:t>
      </w:r>
      <w:r w:rsidRPr="00CE56D6">
        <w:rPr>
          <w:rFonts w:ascii="FbKtifa Regular" w:hAnsi="FbKtifa Regular" w:cs="David"/>
          <w:rtl/>
        </w:rPr>
        <w:t xml:space="preserve">, </w:t>
      </w:r>
      <w:r w:rsidRPr="00CE56D6">
        <w:rPr>
          <w:rFonts w:ascii="FbKtifa Regular" w:hAnsi="FbKtifa Regular" w:cs="David" w:hint="cs"/>
          <w:rtl/>
        </w:rPr>
        <w:t>וכשמעו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דבר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המלך</w:t>
      </w:r>
      <w:r w:rsidRPr="00CE56D6">
        <w:rPr>
          <w:rFonts w:ascii="FbKtifa Regular" w:hAnsi="FbKtifa Regular" w:cs="David"/>
          <w:rtl/>
        </w:rPr>
        <w:t xml:space="preserve">, </w:t>
      </w:r>
      <w:r w:rsidRPr="00CE56D6">
        <w:rPr>
          <w:rFonts w:ascii="FbKtifa Regular" w:hAnsi="FbKtifa Regular" w:cs="David" w:hint="cs"/>
          <w:rtl/>
        </w:rPr>
        <w:t>פנתה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האשה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בעלה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לאמור</w:t>
      </w:r>
      <w:r w:rsidRPr="00CE56D6">
        <w:rPr>
          <w:rFonts w:ascii="FbKtifa Regular" w:hAnsi="FbKtifa Regular" w:cs="David"/>
          <w:rtl/>
        </w:rPr>
        <w:t xml:space="preserve">: </w:t>
      </w:r>
      <w:r w:rsidRPr="00CE56D6">
        <w:rPr>
          <w:rFonts w:ascii="FbKtifa Regular" w:hAnsi="FbKtifa Regular" w:cs="David" w:hint="cs"/>
          <w:rtl/>
        </w:rPr>
        <w:t>הן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עוד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מעט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יתקדש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חג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הפסח</w:t>
      </w:r>
      <w:r w:rsidRPr="00CE56D6">
        <w:rPr>
          <w:rFonts w:ascii="FbKtifa Regular" w:hAnsi="FbKtifa Regular" w:cs="David"/>
          <w:rtl/>
        </w:rPr>
        <w:t xml:space="preserve">, </w:t>
      </w:r>
      <w:r w:rsidRPr="00CE56D6">
        <w:rPr>
          <w:rFonts w:ascii="FbKtifa Regular" w:hAnsi="FbKtifa Regular" w:cs="David" w:hint="cs"/>
          <w:rtl/>
        </w:rPr>
        <w:t>ובבתינו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אין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כל</w:t>
      </w:r>
      <w:r w:rsidRPr="00CE56D6">
        <w:rPr>
          <w:rFonts w:ascii="FbKtifa Regular" w:hAnsi="FbKtifa Regular" w:cs="David"/>
          <w:rtl/>
        </w:rPr>
        <w:t xml:space="preserve">. </w:t>
      </w:r>
      <w:r w:rsidRPr="00CE56D6">
        <w:rPr>
          <w:rFonts w:ascii="FbKtifa Regular" w:hAnsi="FbKtifa Regular" w:cs="David" w:hint="cs"/>
          <w:rtl/>
        </w:rPr>
        <w:t>לך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נא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חצר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המלך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והציע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עצמך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לחפש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אחר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הטבעת</w:t>
      </w:r>
      <w:r w:rsidRPr="00CE56D6">
        <w:rPr>
          <w:rFonts w:ascii="FbKtifa Regular" w:hAnsi="FbKtifa Regular" w:cs="David"/>
          <w:rtl/>
        </w:rPr>
        <w:t xml:space="preserve">, </w:t>
      </w:r>
      <w:r w:rsidRPr="00CE56D6">
        <w:rPr>
          <w:rFonts w:ascii="FbKtifa Regular" w:hAnsi="FbKtifa Regular" w:cs="David" w:hint="cs"/>
          <w:rtl/>
        </w:rPr>
        <w:t>ובמעות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שיתנו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לך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תביא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בתינו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צרכי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החג</w:t>
      </w:r>
      <w:r w:rsidRPr="00CE56D6">
        <w:rPr>
          <w:rFonts w:ascii="FbKtifa Regular" w:hAnsi="FbKtifa Regular" w:cs="David"/>
          <w:rtl/>
        </w:rPr>
        <w:t xml:space="preserve">, </w:t>
      </w:r>
      <w:r w:rsidRPr="00CE56D6">
        <w:rPr>
          <w:rFonts w:ascii="FbKtifa Regular" w:hAnsi="FbKtifa Regular" w:cs="David" w:hint="cs"/>
          <w:rtl/>
        </w:rPr>
        <w:t>ולד</w:t>
      </w:r>
      <w:r w:rsidRPr="00CE56D6">
        <w:rPr>
          <w:rFonts w:ascii="FbKtifa Regular" w:hAnsi="FbKtifa Regular" w:cs="David"/>
          <w:rtl/>
        </w:rPr>
        <w:t xml:space="preserve">' </w:t>
      </w:r>
      <w:r w:rsidRPr="00CE56D6">
        <w:rPr>
          <w:rFonts w:ascii="FbKtifa Regular" w:hAnsi="FbKtifa Regular" w:cs="David" w:hint="cs"/>
          <w:rtl/>
        </w:rPr>
        <w:t>הישועה</w:t>
      </w:r>
      <w:r w:rsidRPr="00CE56D6">
        <w:rPr>
          <w:rFonts w:ascii="FbKtifa Regular" w:hAnsi="FbKtifa Regular" w:cs="David"/>
          <w:rtl/>
        </w:rPr>
        <w:t xml:space="preserve">. </w:t>
      </w:r>
      <w:r w:rsidRPr="00CE56D6">
        <w:rPr>
          <w:rFonts w:ascii="FbKtifa Regular" w:hAnsi="FbKtifa Regular" w:cs="David" w:hint="cs"/>
          <w:rtl/>
        </w:rPr>
        <w:t>שמע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האיש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לקולה</w:t>
      </w:r>
      <w:r w:rsidRPr="00CE56D6">
        <w:rPr>
          <w:rFonts w:ascii="FbKtifa Regular" w:hAnsi="FbKtifa Regular" w:cs="David"/>
          <w:rtl/>
        </w:rPr>
        <w:t xml:space="preserve">, </w:t>
      </w:r>
      <w:r w:rsidRPr="00CE56D6">
        <w:rPr>
          <w:rFonts w:ascii="FbKtifa Regular" w:hAnsi="FbKtifa Regular" w:cs="David" w:hint="cs"/>
          <w:rtl/>
        </w:rPr>
        <w:t>והלך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לחצר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המלוכה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להציע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עצמו</w:t>
      </w:r>
      <w:r w:rsidRPr="00CE56D6">
        <w:rPr>
          <w:rFonts w:ascii="FbKtifa Regular" w:hAnsi="FbKtifa Regular" w:cs="David"/>
          <w:rtl/>
        </w:rPr>
        <w:t xml:space="preserve">, </w:t>
      </w:r>
      <w:r w:rsidRPr="00CE56D6">
        <w:rPr>
          <w:rFonts w:ascii="FbKtifa Regular" w:hAnsi="FbKtifa Regular" w:cs="David" w:hint="cs"/>
          <w:rtl/>
        </w:rPr>
        <w:t>אך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נצרך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לסך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דמים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עבור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צרכי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החיפוש</w:t>
      </w:r>
      <w:r w:rsidRPr="00CE56D6">
        <w:rPr>
          <w:rFonts w:ascii="FbKtifa Regular" w:hAnsi="FbKtifa Regular" w:cs="David"/>
          <w:rtl/>
        </w:rPr>
        <w:t xml:space="preserve">, </w:t>
      </w:r>
      <w:r w:rsidRPr="00CE56D6">
        <w:rPr>
          <w:rFonts w:ascii="FbKtifa Regular" w:hAnsi="FbKtifa Regular" w:cs="David" w:hint="cs"/>
          <w:rtl/>
        </w:rPr>
        <w:t>ואכן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נתנו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מבוקשו</w:t>
      </w:r>
      <w:r w:rsidRPr="00CE56D6">
        <w:rPr>
          <w:rFonts w:ascii="FbKtifa Regular" w:hAnsi="FbKtifa Regular" w:cs="David"/>
          <w:rtl/>
        </w:rPr>
        <w:t xml:space="preserve"> , </w:t>
      </w:r>
      <w:r w:rsidRPr="00CE56D6">
        <w:rPr>
          <w:rFonts w:ascii="FbKtifa Regular" w:hAnsi="FbKtifa Regular" w:cs="David" w:hint="cs"/>
          <w:rtl/>
        </w:rPr>
        <w:t>והוא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פנה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להכין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צרכי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הפסח</w:t>
      </w:r>
      <w:r w:rsidRPr="00CE56D6">
        <w:rPr>
          <w:rFonts w:ascii="FbKtifa Regular" w:hAnsi="FbKtifa Regular" w:cs="David"/>
          <w:rtl/>
        </w:rPr>
        <w:t xml:space="preserve">. </w:t>
      </w:r>
    </w:p>
    <w:p w:rsidR="007610D3" w:rsidRDefault="007610D3" w:rsidP="00CE56D6">
      <w:pPr>
        <w:spacing w:after="0"/>
        <w:rPr>
          <w:rFonts w:ascii="FbKtifa Regular" w:hAnsi="FbKtifa Regular" w:cs="David"/>
          <w:rtl/>
        </w:rPr>
      </w:pPr>
      <w:r w:rsidRPr="00CE56D6">
        <w:rPr>
          <w:rFonts w:ascii="FbKtifa Regular" w:hAnsi="FbKtifa Regular" w:cs="David" w:hint="cs"/>
          <w:rtl/>
        </w:rPr>
        <w:t>ושם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אחד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מיועצי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המלך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ושמו</w:t>
      </w:r>
      <w:r w:rsidRPr="00CE56D6">
        <w:rPr>
          <w:rFonts w:ascii="FbKtifa Regular" w:hAnsi="FbKtifa Regular" w:cs="David"/>
          <w:rtl/>
        </w:rPr>
        <w:t xml:space="preserve"> "</w:t>
      </w:r>
      <w:r w:rsidRPr="00CE56D6">
        <w:rPr>
          <w:rFonts w:ascii="FbKtifa Regular" w:hAnsi="FbKtifa Regular" w:cs="David" w:hint="cs"/>
          <w:rtl/>
        </w:rPr>
        <w:t>דייני</w:t>
      </w:r>
      <w:r w:rsidRPr="00CE56D6">
        <w:rPr>
          <w:rFonts w:ascii="FbKtifa Regular" w:hAnsi="FbKtifa Regular" w:cs="David"/>
          <w:rtl/>
        </w:rPr>
        <w:t xml:space="preserve">" </w:t>
      </w:r>
      <w:r w:rsidRPr="00CE56D6">
        <w:rPr>
          <w:rFonts w:ascii="FbKtifa Regular" w:hAnsi="FbKtifa Regular" w:cs="David" w:hint="cs"/>
          <w:rtl/>
        </w:rPr>
        <w:t>והוא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שונא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ישראל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מובהק</w:t>
      </w:r>
      <w:r w:rsidRPr="00CE56D6">
        <w:rPr>
          <w:rFonts w:ascii="FbKtifa Regular" w:hAnsi="FbKtifa Regular" w:cs="David"/>
          <w:rtl/>
        </w:rPr>
        <w:t xml:space="preserve">, </w:t>
      </w:r>
      <w:r w:rsidRPr="00CE56D6">
        <w:rPr>
          <w:rFonts w:ascii="FbKtifa Regular" w:hAnsi="FbKtifa Regular" w:cs="David" w:hint="cs"/>
          <w:rtl/>
        </w:rPr>
        <w:t>ועלה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בדעתו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לעקוב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אחר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היהודי</w:t>
      </w:r>
      <w:r w:rsidRPr="00CE56D6">
        <w:rPr>
          <w:rFonts w:ascii="FbKtifa Regular" w:hAnsi="FbKtifa Regular" w:cs="David"/>
          <w:rtl/>
        </w:rPr>
        <w:t xml:space="preserve">, </w:t>
      </w:r>
      <w:r w:rsidRPr="00CE56D6">
        <w:rPr>
          <w:rFonts w:ascii="FbKtifa Regular" w:hAnsi="FbKtifa Regular" w:cs="David" w:hint="cs"/>
          <w:rtl/>
        </w:rPr>
        <w:t>ואכן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ראהו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פונה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לשוק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וקונה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צרכי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הפסח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ויחר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אפו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עד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למאד</w:t>
      </w:r>
      <w:r w:rsidRPr="00CE56D6">
        <w:rPr>
          <w:rFonts w:ascii="FbKtifa Regular" w:hAnsi="FbKtifa Regular" w:cs="David"/>
          <w:rtl/>
        </w:rPr>
        <w:t xml:space="preserve">. </w:t>
      </w:r>
      <w:r w:rsidRPr="00CE56D6">
        <w:rPr>
          <w:rFonts w:ascii="FbKtifa Regular" w:hAnsi="FbKtifa Regular" w:cs="David" w:hint="cs"/>
          <w:rtl/>
        </w:rPr>
        <w:t>ולמחרת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כשיצא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המלך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לטייל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בין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הערביים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פנה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אליו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היועץ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הרשע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ואמר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לו</w:t>
      </w:r>
      <w:r w:rsidRPr="00CE56D6">
        <w:rPr>
          <w:rFonts w:ascii="FbKtifa Regular" w:hAnsi="FbKtifa Regular" w:cs="David"/>
          <w:rtl/>
        </w:rPr>
        <w:t xml:space="preserve">: </w:t>
      </w:r>
      <w:r w:rsidRPr="00CE56D6">
        <w:rPr>
          <w:rFonts w:ascii="FbKtifa Regular" w:hAnsi="FbKtifa Regular" w:cs="David" w:hint="cs"/>
          <w:rtl/>
        </w:rPr>
        <w:t>בא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אלינו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איש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יהודי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לצחק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בנו</w:t>
      </w:r>
      <w:r w:rsidRPr="00CE56D6">
        <w:rPr>
          <w:rFonts w:ascii="FbKtifa Regular" w:hAnsi="FbKtifa Regular" w:cs="David"/>
          <w:rtl/>
        </w:rPr>
        <w:t xml:space="preserve">. </w:t>
      </w:r>
      <w:r w:rsidRPr="00CE56D6">
        <w:rPr>
          <w:rFonts w:ascii="FbKtifa Regular" w:hAnsi="FbKtifa Regular" w:cs="David" w:hint="cs"/>
          <w:rtl/>
        </w:rPr>
        <w:t>נטל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מלא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ח</w:t>
      </w:r>
      <w:r>
        <w:rPr>
          <w:rFonts w:ascii="FbKtifa Regular" w:hAnsi="FbKtifa Regular" w:cs="David" w:hint="cs"/>
          <w:rtl/>
        </w:rPr>
        <w:t>ו</w:t>
      </w:r>
      <w:r w:rsidRPr="00CE56D6">
        <w:rPr>
          <w:rFonts w:ascii="FbKtifa Regular" w:hAnsi="FbKtifa Regular" w:cs="David" w:hint="cs"/>
          <w:rtl/>
        </w:rPr>
        <w:t>פניים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מעות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להוצאות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חיפוש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הטבעת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ופנה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להכין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סעודה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גדולה</w:t>
      </w:r>
      <w:r w:rsidRPr="00CE56D6">
        <w:rPr>
          <w:rFonts w:ascii="FbKtifa Regular" w:hAnsi="FbKtifa Regular" w:cs="David"/>
          <w:rtl/>
        </w:rPr>
        <w:t xml:space="preserve"> </w:t>
      </w:r>
      <w:r>
        <w:rPr>
          <w:rFonts w:ascii="FbKtifa Regular" w:hAnsi="FbKtifa Regular" w:cs="David" w:hint="cs"/>
          <w:rtl/>
        </w:rPr>
        <w:t>ו</w:t>
      </w:r>
      <w:r w:rsidRPr="00CE56D6">
        <w:rPr>
          <w:rFonts w:ascii="FbKtifa Regular" w:hAnsi="FbKtifa Regular" w:cs="David" w:hint="cs"/>
          <w:rtl/>
        </w:rPr>
        <w:t>להטיב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עצמו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ביין</w:t>
      </w:r>
      <w:r w:rsidRPr="00CE56D6">
        <w:rPr>
          <w:rFonts w:ascii="FbKtifa Regular" w:hAnsi="FbKtifa Regular" w:cs="David"/>
          <w:rtl/>
        </w:rPr>
        <w:t xml:space="preserve">. </w:t>
      </w:r>
      <w:r w:rsidRPr="00CE56D6">
        <w:rPr>
          <w:rFonts w:ascii="FbKtifa Regular" w:hAnsi="FbKtifa Regular" w:cs="David" w:hint="cs"/>
          <w:rtl/>
        </w:rPr>
        <w:t>כשמוע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המלך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דבר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זה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בקש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להווכח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בעצמו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הנכונים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הדברים</w:t>
      </w:r>
      <w:r w:rsidRPr="00CE56D6">
        <w:rPr>
          <w:rFonts w:ascii="FbKtifa Regular" w:hAnsi="FbKtifa Regular" w:cs="David"/>
          <w:rtl/>
        </w:rPr>
        <w:t xml:space="preserve">, </w:t>
      </w:r>
      <w:r w:rsidRPr="00CE56D6">
        <w:rPr>
          <w:rFonts w:ascii="FbKtifa Regular" w:hAnsi="FbKtifa Regular" w:cs="David" w:hint="cs"/>
          <w:rtl/>
        </w:rPr>
        <w:t>ואמר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יועצו</w:t>
      </w:r>
      <w:r w:rsidRPr="00CE56D6">
        <w:rPr>
          <w:rFonts w:ascii="FbKtifa Regular" w:hAnsi="FbKtifa Regular" w:cs="David"/>
          <w:rtl/>
        </w:rPr>
        <w:t>: "</w:t>
      </w:r>
      <w:r w:rsidRPr="00CE56D6">
        <w:rPr>
          <w:rFonts w:ascii="FbKtifa Regular" w:hAnsi="FbKtifa Regular" w:cs="David" w:hint="cs"/>
          <w:rtl/>
        </w:rPr>
        <w:t>הבה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ונלך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בית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היהודי</w:t>
      </w:r>
      <w:r w:rsidRPr="00CE56D6">
        <w:rPr>
          <w:rFonts w:ascii="FbKtifa Regular" w:hAnsi="FbKtifa Regular" w:cs="David"/>
          <w:rtl/>
        </w:rPr>
        <w:t xml:space="preserve">" . </w:t>
      </w:r>
      <w:r w:rsidRPr="00CE56D6">
        <w:rPr>
          <w:rFonts w:ascii="FbKtifa Regular" w:hAnsi="FbKtifa Regular" w:cs="David" w:hint="cs"/>
          <w:rtl/>
        </w:rPr>
        <w:t>הלכו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לשם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ואכן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ראו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בעד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החלון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הבית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מלא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אורה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והיהודי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מיסב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בראש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שולחן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ערוך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עם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אנשי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ביתו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וכמה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אורחים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מסובים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עמו</w:t>
      </w:r>
      <w:r w:rsidRPr="00CE56D6">
        <w:rPr>
          <w:rFonts w:ascii="FbKtifa Regular" w:hAnsi="FbKtifa Regular" w:cs="David"/>
          <w:rtl/>
        </w:rPr>
        <w:t xml:space="preserve">. </w:t>
      </w:r>
    </w:p>
    <w:p w:rsidR="007610D3" w:rsidRDefault="007610D3" w:rsidP="00CE56D6">
      <w:pPr>
        <w:spacing w:after="0"/>
        <w:rPr>
          <w:rFonts w:ascii="FbKtifa Regular" w:hAnsi="FbKtifa Regular" w:cs="David"/>
          <w:rtl/>
        </w:rPr>
      </w:pPr>
      <w:r w:rsidRPr="00CE56D6">
        <w:rPr>
          <w:rFonts w:ascii="FbKtifa Regular" w:hAnsi="FbKtifa Regular" w:cs="David" w:hint="cs"/>
          <w:rtl/>
        </w:rPr>
        <w:t>קרב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המלך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החלון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לשמוע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שחים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בני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הבית</w:t>
      </w:r>
      <w:r w:rsidRPr="00CE56D6">
        <w:rPr>
          <w:rFonts w:ascii="FbKtifa Regular" w:hAnsi="FbKtifa Regular" w:cs="David"/>
          <w:rtl/>
        </w:rPr>
        <w:t xml:space="preserve">. </w:t>
      </w:r>
      <w:r w:rsidRPr="00CE56D6">
        <w:rPr>
          <w:rFonts w:ascii="FbKtifa Regular" w:hAnsi="FbKtifa Regular" w:cs="David" w:hint="cs"/>
          <w:rtl/>
        </w:rPr>
        <w:t>והנה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שמע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בעל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הבית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מקריא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בקול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פיסקא</w:t>
      </w:r>
      <w:r w:rsidRPr="00CE56D6">
        <w:rPr>
          <w:rFonts w:ascii="FbKtifa Regular" w:hAnsi="FbKtifa Regular" w:cs="David"/>
          <w:rtl/>
        </w:rPr>
        <w:t xml:space="preserve"> , </w:t>
      </w:r>
      <w:r w:rsidRPr="00CE56D6">
        <w:rPr>
          <w:rFonts w:ascii="FbKtifa Regular" w:hAnsi="FbKtifa Regular" w:cs="David" w:hint="cs"/>
          <w:rtl/>
        </w:rPr>
        <w:t>וכל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המסובים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עונים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אחריו</w:t>
      </w:r>
      <w:r w:rsidRPr="00CE56D6">
        <w:rPr>
          <w:rFonts w:ascii="FbKtifa Regular" w:hAnsi="FbKtifa Regular" w:cs="David"/>
          <w:rtl/>
        </w:rPr>
        <w:t xml:space="preserve"> "</w:t>
      </w:r>
      <w:r w:rsidRPr="00CE56D6">
        <w:rPr>
          <w:rFonts w:ascii="FbKtifa Regular" w:hAnsi="FbKtifa Regular" w:cs="David" w:hint="cs"/>
          <w:b/>
          <w:bCs/>
          <w:rtl/>
        </w:rPr>
        <w:t>דיינו</w:t>
      </w:r>
      <w:r w:rsidRPr="00CE56D6">
        <w:rPr>
          <w:rFonts w:ascii="FbKtifa Regular" w:hAnsi="FbKtifa Regular" w:cs="David"/>
          <w:rtl/>
        </w:rPr>
        <w:t xml:space="preserve">" </w:t>
      </w:r>
      <w:r w:rsidRPr="00CE56D6">
        <w:rPr>
          <w:rFonts w:ascii="FbKtifa Regular" w:hAnsi="FbKtifa Regular" w:cs="David" w:hint="cs"/>
          <w:rtl/>
        </w:rPr>
        <w:t>וכן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בכל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פיסקא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ופיסקא</w:t>
      </w:r>
      <w:r w:rsidRPr="00CE56D6">
        <w:rPr>
          <w:rFonts w:ascii="FbKtifa Regular" w:hAnsi="FbKtifa Regular" w:cs="David"/>
          <w:rtl/>
        </w:rPr>
        <w:t xml:space="preserve">. </w:t>
      </w:r>
    </w:p>
    <w:p w:rsidR="007610D3" w:rsidRDefault="007610D3" w:rsidP="00CE56D6">
      <w:pPr>
        <w:spacing w:after="0"/>
        <w:rPr>
          <w:rFonts w:ascii="FbKtifa Regular" w:hAnsi="FbKtifa Regular" w:cs="David"/>
          <w:rtl/>
        </w:rPr>
      </w:pPr>
      <w:r w:rsidRPr="00CE56D6">
        <w:rPr>
          <w:rFonts w:ascii="FbKtifa Regular" w:hAnsi="FbKtifa Regular" w:cs="David" w:hint="cs"/>
          <w:rtl/>
        </w:rPr>
        <w:t>הרהר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המלך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בדברים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וסבר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דעתה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יושב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היהודי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עם</w:t>
      </w:r>
      <w:r w:rsidRPr="00CE56D6">
        <w:rPr>
          <w:rFonts w:ascii="FbKtifa Regular" w:hAnsi="FbKtifa Regular" w:cs="David"/>
          <w:rtl/>
        </w:rPr>
        <w:t xml:space="preserve"> </w:t>
      </w:r>
      <w:r>
        <w:rPr>
          <w:rFonts w:ascii="FbKtifa Regular" w:hAnsi="FbKtifa Regular" w:cs="David" w:hint="cs"/>
          <w:rtl/>
        </w:rPr>
        <w:t>מר</w:t>
      </w:r>
      <w:r w:rsidRPr="00CE56D6">
        <w:rPr>
          <w:rFonts w:ascii="FbKtifa Regular" w:hAnsi="FbKtifa Regular" w:cs="David" w:hint="cs"/>
          <w:rtl/>
        </w:rPr>
        <w:t>עיו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ודנים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אודות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הטבעת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ושואלים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ומבררים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על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כך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והם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עונים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כולם</w:t>
      </w:r>
      <w:r w:rsidRPr="00CE56D6">
        <w:rPr>
          <w:rFonts w:ascii="FbKtifa Regular" w:hAnsi="FbKtifa Regular" w:cs="David"/>
          <w:rtl/>
        </w:rPr>
        <w:t xml:space="preserve"> "</w:t>
      </w:r>
      <w:r w:rsidRPr="00CE56D6">
        <w:rPr>
          <w:rFonts w:ascii="FbKtifa Regular" w:hAnsi="FbKtifa Regular" w:cs="David" w:hint="cs"/>
          <w:rtl/>
        </w:rPr>
        <w:t>דייני</w:t>
      </w:r>
      <w:r w:rsidRPr="00CE56D6">
        <w:rPr>
          <w:rFonts w:ascii="FbKtifa Regular" w:hAnsi="FbKtifa Regular" w:cs="David"/>
          <w:rtl/>
        </w:rPr>
        <w:t xml:space="preserve">" </w:t>
      </w:r>
      <w:r w:rsidRPr="00CE56D6">
        <w:rPr>
          <w:rFonts w:ascii="FbKtifa Regular" w:hAnsi="FbKtifa Regular" w:cs="David" w:hint="cs"/>
          <w:rtl/>
        </w:rPr>
        <w:t>דהיינו</w:t>
      </w:r>
      <w:r w:rsidRPr="00CE56D6">
        <w:rPr>
          <w:rFonts w:ascii="FbKtifa Regular" w:hAnsi="FbKtifa Regular" w:cs="David"/>
          <w:rtl/>
        </w:rPr>
        <w:t xml:space="preserve">, </w:t>
      </w:r>
      <w:r w:rsidRPr="00CE56D6">
        <w:rPr>
          <w:rFonts w:ascii="FbKtifa Regular" w:hAnsi="FbKtifa Regular" w:cs="David" w:hint="cs"/>
          <w:rtl/>
        </w:rPr>
        <w:t>שסוברים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שיועצו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של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המלך</w:t>
      </w:r>
      <w:r w:rsidRPr="00CE56D6">
        <w:rPr>
          <w:rFonts w:ascii="FbKtifa Regular" w:hAnsi="FbKtifa Regular" w:cs="David"/>
          <w:rtl/>
        </w:rPr>
        <w:t xml:space="preserve"> "</w:t>
      </w:r>
      <w:r w:rsidRPr="00CE56D6">
        <w:rPr>
          <w:rFonts w:ascii="FbKtifa Regular" w:hAnsi="FbKtifa Regular" w:cs="David" w:hint="cs"/>
          <w:b/>
          <w:bCs/>
          <w:rtl/>
        </w:rPr>
        <w:t>דייני</w:t>
      </w:r>
      <w:r w:rsidRPr="00CE56D6">
        <w:rPr>
          <w:rFonts w:ascii="FbKtifa Regular" w:hAnsi="FbKtifa Regular" w:cs="David"/>
          <w:rtl/>
        </w:rPr>
        <w:t xml:space="preserve">" </w:t>
      </w:r>
      <w:r w:rsidRPr="00CE56D6">
        <w:rPr>
          <w:rFonts w:ascii="FbKtifa Regular" w:hAnsi="FbKtifa Regular" w:cs="David" w:hint="cs"/>
          <w:rtl/>
        </w:rPr>
        <w:t>הוא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זה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שידו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במעל</w:t>
      </w:r>
      <w:r w:rsidRPr="00CE56D6">
        <w:rPr>
          <w:rFonts w:ascii="FbKtifa Regular" w:hAnsi="FbKtifa Regular" w:cs="David"/>
          <w:rtl/>
        </w:rPr>
        <w:t>.</w:t>
      </w:r>
      <w:r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ולכן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ציווה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המלך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על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אנשיו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לכפות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היועץ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דייני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ולייסרו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עד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שיודה</w:t>
      </w:r>
      <w:r w:rsidRPr="00CE56D6">
        <w:rPr>
          <w:rFonts w:ascii="FbKtifa Regular" w:hAnsi="FbKtifa Regular" w:cs="David"/>
          <w:rtl/>
        </w:rPr>
        <w:t xml:space="preserve">, </w:t>
      </w:r>
      <w:r w:rsidRPr="00CE56D6">
        <w:rPr>
          <w:rFonts w:ascii="FbKtifa Regular" w:hAnsi="FbKtifa Regular" w:cs="David" w:hint="cs"/>
          <w:rtl/>
        </w:rPr>
        <w:t>ואכן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הודה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הרשע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שידו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שלח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בטבעת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המלך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וגנבה</w:t>
      </w:r>
      <w:r w:rsidRPr="00CE56D6">
        <w:rPr>
          <w:rFonts w:ascii="FbKtifa Regular" w:hAnsi="FbKtifa Regular" w:cs="David"/>
          <w:rtl/>
        </w:rPr>
        <w:t xml:space="preserve">, </w:t>
      </w:r>
      <w:r w:rsidRPr="00CE56D6">
        <w:rPr>
          <w:rFonts w:ascii="FbKtifa Regular" w:hAnsi="FbKtifa Regular" w:cs="David" w:hint="cs"/>
          <w:b/>
          <w:bCs/>
          <w:rtl/>
        </w:rPr>
        <w:t>וליהודי</w:t>
      </w:r>
      <w:r w:rsidRPr="00CE56D6">
        <w:rPr>
          <w:rFonts w:ascii="FbKtifa Regular" w:hAnsi="FbKtifa Regular" w:cs="David"/>
          <w:b/>
          <w:bCs/>
          <w:rtl/>
        </w:rPr>
        <w:t xml:space="preserve"> </w:t>
      </w:r>
      <w:r w:rsidRPr="00CE56D6">
        <w:rPr>
          <w:rFonts w:ascii="FbKtifa Regular" w:hAnsi="FbKtifa Regular" w:cs="David" w:hint="cs"/>
          <w:b/>
          <w:bCs/>
          <w:rtl/>
        </w:rPr>
        <w:t>היתה</w:t>
      </w:r>
      <w:r w:rsidRPr="00CE56D6">
        <w:rPr>
          <w:rFonts w:ascii="FbKtifa Regular" w:hAnsi="FbKtifa Regular" w:cs="David"/>
          <w:b/>
          <w:bCs/>
          <w:rtl/>
        </w:rPr>
        <w:t xml:space="preserve"> </w:t>
      </w:r>
      <w:r w:rsidRPr="00CE56D6">
        <w:rPr>
          <w:rFonts w:ascii="FbKtifa Regular" w:hAnsi="FbKtifa Regular" w:cs="David" w:hint="cs"/>
          <w:b/>
          <w:bCs/>
          <w:rtl/>
        </w:rPr>
        <w:t>אורה</w:t>
      </w:r>
      <w:r w:rsidRPr="00CE56D6">
        <w:rPr>
          <w:rFonts w:ascii="FbKtifa Regular" w:hAnsi="FbKtifa Regular" w:cs="David"/>
          <w:b/>
          <w:bCs/>
          <w:rtl/>
        </w:rPr>
        <w:t xml:space="preserve">, </w:t>
      </w:r>
      <w:r w:rsidRPr="00CE56D6">
        <w:rPr>
          <w:rFonts w:ascii="FbKtifa Regular" w:hAnsi="FbKtifa Regular" w:cs="David" w:hint="cs"/>
          <w:b/>
          <w:bCs/>
          <w:rtl/>
        </w:rPr>
        <w:t>וצרכי</w:t>
      </w:r>
      <w:r w:rsidRPr="00CE56D6">
        <w:rPr>
          <w:rFonts w:ascii="FbKtifa Regular" w:hAnsi="FbKtifa Regular" w:cs="David"/>
          <w:b/>
          <w:bCs/>
          <w:rtl/>
        </w:rPr>
        <w:t xml:space="preserve"> </w:t>
      </w:r>
      <w:r w:rsidRPr="00CE56D6">
        <w:rPr>
          <w:rFonts w:ascii="FbKtifa Regular" w:hAnsi="FbKtifa Regular" w:cs="David" w:hint="cs"/>
          <w:b/>
          <w:bCs/>
          <w:rtl/>
        </w:rPr>
        <w:t>הפסח</w:t>
      </w:r>
      <w:r w:rsidRPr="00CE56D6">
        <w:rPr>
          <w:rFonts w:ascii="FbKtifa Regular" w:hAnsi="FbKtifa Regular" w:cs="David"/>
          <w:b/>
          <w:bCs/>
          <w:rtl/>
        </w:rPr>
        <w:t xml:space="preserve"> </w:t>
      </w:r>
      <w:r w:rsidRPr="00CE56D6">
        <w:rPr>
          <w:rFonts w:ascii="FbKtifa Regular" w:hAnsi="FbKtifa Regular" w:cs="David" w:hint="cs"/>
          <w:b/>
          <w:bCs/>
          <w:rtl/>
        </w:rPr>
        <w:t>בהרחבה</w:t>
      </w:r>
      <w:r w:rsidRPr="00CE56D6">
        <w:rPr>
          <w:rFonts w:ascii="FbKtifa Regular" w:hAnsi="FbKtifa Regular" w:cs="David"/>
          <w:b/>
          <w:bCs/>
          <w:rtl/>
        </w:rPr>
        <w:t xml:space="preserve"> </w:t>
      </w:r>
      <w:r w:rsidRPr="00CE56D6">
        <w:rPr>
          <w:rFonts w:ascii="FbKtifa Regular" w:hAnsi="FbKtifa Regular" w:cs="David" w:hint="cs"/>
          <w:b/>
          <w:bCs/>
          <w:rtl/>
        </w:rPr>
        <w:t>גדולה</w:t>
      </w:r>
      <w:r w:rsidRPr="00CE56D6">
        <w:rPr>
          <w:rFonts w:ascii="FbKtifa Regular" w:hAnsi="FbKtifa Regular" w:cs="David"/>
          <w:rtl/>
        </w:rPr>
        <w:t xml:space="preserve">. </w:t>
      </w:r>
    </w:p>
    <w:p w:rsidR="007610D3" w:rsidRPr="00CE56D6" w:rsidRDefault="007610D3" w:rsidP="00CE56D6">
      <w:pPr>
        <w:spacing w:before="240" w:after="0"/>
        <w:jc w:val="center"/>
        <w:rPr>
          <w:rFonts w:ascii="FbKtifa Regular" w:hAnsi="FbKtifa Regular" w:cs="David"/>
          <w:b/>
          <w:bCs/>
          <w:sz w:val="28"/>
          <w:szCs w:val="28"/>
          <w:rtl/>
        </w:rPr>
      </w:pPr>
      <w:r w:rsidRPr="00CE56D6">
        <w:rPr>
          <w:rFonts w:ascii="FbKtifa Regular" w:hAnsi="FbKtifa Regular" w:cs="David" w:hint="cs"/>
          <w:b/>
          <w:bCs/>
          <w:sz w:val="28"/>
          <w:szCs w:val="28"/>
          <w:rtl/>
        </w:rPr>
        <w:t>ג</w:t>
      </w:r>
      <w:r w:rsidRPr="00CE56D6">
        <w:rPr>
          <w:rFonts w:ascii="FbKtifa Regular" w:hAnsi="FbKtifa Regular" w:cs="David"/>
          <w:b/>
          <w:bCs/>
          <w:sz w:val="28"/>
          <w:szCs w:val="28"/>
          <w:rtl/>
        </w:rPr>
        <w:t xml:space="preserve"> </w:t>
      </w:r>
    </w:p>
    <w:p w:rsidR="007610D3" w:rsidRDefault="007610D3" w:rsidP="00CE56D6">
      <w:pPr>
        <w:spacing w:after="0"/>
        <w:rPr>
          <w:rFonts w:ascii="FbKtifa Regular" w:hAnsi="FbKtifa Regular" w:cs="David"/>
          <w:rtl/>
        </w:rPr>
      </w:pPr>
      <w:r w:rsidRPr="00CE56D6">
        <w:rPr>
          <w:rFonts w:ascii="FbKtifa Regular" w:hAnsi="FbKtifa Regular" w:cs="David" w:hint="cs"/>
          <w:rtl/>
        </w:rPr>
        <w:t>מעשה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ביהודי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ששכר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בית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מזיגה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מאדון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הכפר</w:t>
      </w:r>
      <w:r w:rsidRPr="00CE56D6">
        <w:rPr>
          <w:rFonts w:ascii="FbKtifa Regular" w:hAnsi="FbKtifa Regular" w:cs="David"/>
          <w:rtl/>
        </w:rPr>
        <w:t xml:space="preserve">. </w:t>
      </w:r>
      <w:r w:rsidRPr="00CE56D6">
        <w:rPr>
          <w:rFonts w:ascii="FbKtifa Regular" w:hAnsi="FbKtifa Regular" w:cs="David" w:hint="cs"/>
          <w:rtl/>
        </w:rPr>
        <w:t>ופעם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אחת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בא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אצלו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האדון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והתפאר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עליו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באמרו</w:t>
      </w:r>
      <w:r w:rsidRPr="00CE56D6">
        <w:rPr>
          <w:rFonts w:ascii="FbKtifa Regular" w:hAnsi="FbKtifa Regular" w:cs="David"/>
          <w:rtl/>
        </w:rPr>
        <w:t xml:space="preserve"> "</w:t>
      </w:r>
      <w:r w:rsidRPr="00CE56D6">
        <w:rPr>
          <w:rFonts w:ascii="FbKtifa Regular" w:hAnsi="FbKtifa Regular" w:cs="David" w:hint="cs"/>
          <w:rtl/>
        </w:rPr>
        <w:t>הן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אני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מחיה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אותך</w:t>
      </w:r>
      <w:r w:rsidRPr="00CE56D6">
        <w:rPr>
          <w:rFonts w:ascii="FbKtifa Regular" w:hAnsi="FbKtifa Regular" w:cs="David"/>
          <w:rtl/>
        </w:rPr>
        <w:t xml:space="preserve">, </w:t>
      </w:r>
      <w:r w:rsidRPr="00CE56D6">
        <w:rPr>
          <w:rFonts w:ascii="FbKtifa Regular" w:hAnsi="FbKtifa Regular" w:cs="David" w:hint="cs"/>
          <w:rtl/>
        </w:rPr>
        <w:t>ובלעדי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היית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גווע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ברעב</w:t>
      </w:r>
      <w:r w:rsidRPr="00CE56D6">
        <w:rPr>
          <w:rFonts w:ascii="FbKtifa Regular" w:hAnsi="FbKtifa Regular" w:cs="David"/>
          <w:rtl/>
        </w:rPr>
        <w:t xml:space="preserve">" </w:t>
      </w:r>
      <w:r w:rsidRPr="00CE56D6">
        <w:rPr>
          <w:rFonts w:ascii="FbKtifa Regular" w:hAnsi="FbKtifa Regular" w:cs="David" w:hint="cs"/>
          <w:rtl/>
        </w:rPr>
        <w:t>ח</w:t>
      </w:r>
      <w:r w:rsidRPr="00CE56D6">
        <w:rPr>
          <w:rFonts w:ascii="FbKtifa Regular" w:hAnsi="FbKtifa Regular" w:cs="David"/>
          <w:rtl/>
        </w:rPr>
        <w:t>"</w:t>
      </w:r>
      <w:r w:rsidRPr="00CE56D6">
        <w:rPr>
          <w:rFonts w:ascii="FbKtifa Regular" w:hAnsi="FbKtifa Regular" w:cs="David" w:hint="cs"/>
          <w:rtl/>
        </w:rPr>
        <w:t>ו</w:t>
      </w:r>
      <w:r w:rsidRPr="00CE56D6">
        <w:rPr>
          <w:rFonts w:ascii="FbKtifa Regular" w:hAnsi="FbKtifa Regular" w:cs="David"/>
          <w:rtl/>
        </w:rPr>
        <w:t xml:space="preserve">, </w:t>
      </w:r>
      <w:r w:rsidRPr="00CE56D6">
        <w:rPr>
          <w:rFonts w:ascii="FbKtifa Regular" w:hAnsi="FbKtifa Regular" w:cs="David" w:hint="cs"/>
          <w:rtl/>
        </w:rPr>
        <w:t>ענהו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היהודי</w:t>
      </w:r>
      <w:r w:rsidRPr="00CE56D6">
        <w:rPr>
          <w:rFonts w:ascii="FbKtifa Regular" w:hAnsi="FbKtifa Regular" w:cs="David"/>
          <w:rtl/>
        </w:rPr>
        <w:t xml:space="preserve">. </w:t>
      </w:r>
      <w:r w:rsidRPr="00CE56D6">
        <w:rPr>
          <w:rFonts w:ascii="FbKtifa Regular" w:hAnsi="FbKtifa Regular" w:cs="David"/>
          <w:b/>
          <w:bCs/>
          <w:rtl/>
        </w:rPr>
        <w:t>"</w:t>
      </w:r>
      <w:r w:rsidRPr="00CE56D6">
        <w:rPr>
          <w:rFonts w:ascii="FbKtifa Regular" w:hAnsi="FbKtifa Regular" w:cs="David" w:hint="cs"/>
          <w:b/>
          <w:bCs/>
          <w:rtl/>
        </w:rPr>
        <w:t>הבורא</w:t>
      </w:r>
      <w:r w:rsidRPr="00CE56D6">
        <w:rPr>
          <w:rFonts w:ascii="FbKtifa Regular" w:hAnsi="FbKtifa Regular" w:cs="David"/>
          <w:b/>
          <w:bCs/>
          <w:rtl/>
        </w:rPr>
        <w:t xml:space="preserve"> </w:t>
      </w:r>
      <w:r w:rsidRPr="00CE56D6">
        <w:rPr>
          <w:rFonts w:ascii="FbKtifa Regular" w:hAnsi="FbKtifa Regular" w:cs="David" w:hint="cs"/>
          <w:b/>
          <w:bCs/>
          <w:rtl/>
        </w:rPr>
        <w:t>יתברך</w:t>
      </w:r>
      <w:r w:rsidRPr="00CE56D6">
        <w:rPr>
          <w:rFonts w:ascii="FbKtifa Regular" w:hAnsi="FbKtifa Regular" w:cs="David"/>
          <w:b/>
          <w:bCs/>
          <w:rtl/>
        </w:rPr>
        <w:t xml:space="preserve"> </w:t>
      </w:r>
      <w:r w:rsidRPr="00CE56D6">
        <w:rPr>
          <w:rFonts w:ascii="FbKtifa Regular" w:hAnsi="FbKtifa Regular" w:cs="David" w:hint="cs"/>
          <w:b/>
          <w:bCs/>
          <w:rtl/>
        </w:rPr>
        <w:t>שמו</w:t>
      </w:r>
      <w:r w:rsidRPr="00CE56D6">
        <w:rPr>
          <w:rFonts w:ascii="FbKtifa Regular" w:hAnsi="FbKtifa Regular" w:cs="David"/>
          <w:b/>
          <w:bCs/>
          <w:rtl/>
        </w:rPr>
        <w:t xml:space="preserve"> , </w:t>
      </w:r>
      <w:r w:rsidRPr="00CE56D6">
        <w:rPr>
          <w:rFonts w:ascii="FbKtifa Regular" w:hAnsi="FbKtifa Regular" w:cs="David" w:hint="cs"/>
          <w:b/>
          <w:bCs/>
          <w:rtl/>
        </w:rPr>
        <w:t>הוא</w:t>
      </w:r>
      <w:r w:rsidRPr="00CE56D6">
        <w:rPr>
          <w:rFonts w:ascii="FbKtifa Regular" w:hAnsi="FbKtifa Regular" w:cs="David"/>
          <w:b/>
          <w:bCs/>
          <w:rtl/>
        </w:rPr>
        <w:t xml:space="preserve"> </w:t>
      </w:r>
      <w:r w:rsidRPr="00CE56D6">
        <w:rPr>
          <w:rFonts w:ascii="FbKtifa Regular" w:hAnsi="FbKtifa Regular" w:cs="David" w:hint="cs"/>
          <w:b/>
          <w:bCs/>
          <w:rtl/>
        </w:rPr>
        <w:t>הזן</w:t>
      </w:r>
      <w:r w:rsidRPr="00CE56D6">
        <w:rPr>
          <w:rFonts w:ascii="FbKtifa Regular" w:hAnsi="FbKtifa Regular" w:cs="David"/>
          <w:b/>
          <w:bCs/>
          <w:rtl/>
        </w:rPr>
        <w:t xml:space="preserve"> </w:t>
      </w:r>
      <w:r w:rsidRPr="00CE56D6">
        <w:rPr>
          <w:rFonts w:ascii="FbKtifa Regular" w:hAnsi="FbKtifa Regular" w:cs="David" w:hint="cs"/>
          <w:b/>
          <w:bCs/>
          <w:rtl/>
        </w:rPr>
        <w:t>ומפרנס</w:t>
      </w:r>
      <w:r w:rsidRPr="00CE56D6">
        <w:rPr>
          <w:rFonts w:ascii="FbKtifa Regular" w:hAnsi="FbKtifa Regular" w:cs="David"/>
          <w:b/>
          <w:bCs/>
          <w:rtl/>
        </w:rPr>
        <w:t xml:space="preserve"> </w:t>
      </w:r>
      <w:r w:rsidRPr="00CE56D6">
        <w:rPr>
          <w:rFonts w:ascii="FbKtifa Regular" w:hAnsi="FbKtifa Regular" w:cs="David" w:hint="cs"/>
          <w:b/>
          <w:bCs/>
          <w:rtl/>
        </w:rPr>
        <w:t>מקרני</w:t>
      </w:r>
      <w:r w:rsidRPr="00CE56D6">
        <w:rPr>
          <w:rFonts w:ascii="FbKtifa Regular" w:hAnsi="FbKtifa Regular" w:cs="David"/>
          <w:b/>
          <w:bCs/>
          <w:rtl/>
        </w:rPr>
        <w:t xml:space="preserve"> </w:t>
      </w:r>
      <w:r w:rsidRPr="00CE56D6">
        <w:rPr>
          <w:rFonts w:ascii="FbKtifa Regular" w:hAnsi="FbKtifa Regular" w:cs="David" w:hint="cs"/>
          <w:b/>
          <w:bCs/>
          <w:rtl/>
        </w:rPr>
        <w:t>ראמים</w:t>
      </w:r>
      <w:r w:rsidRPr="00CE56D6">
        <w:rPr>
          <w:rFonts w:ascii="FbKtifa Regular" w:hAnsi="FbKtifa Regular" w:cs="David"/>
          <w:b/>
          <w:bCs/>
          <w:rtl/>
        </w:rPr>
        <w:t xml:space="preserve"> </w:t>
      </w:r>
      <w:r w:rsidRPr="00CE56D6">
        <w:rPr>
          <w:rFonts w:ascii="FbKtifa Regular" w:hAnsi="FbKtifa Regular" w:cs="David" w:hint="cs"/>
          <w:b/>
          <w:bCs/>
          <w:rtl/>
        </w:rPr>
        <w:t>עד</w:t>
      </w:r>
      <w:r w:rsidRPr="00CE56D6">
        <w:rPr>
          <w:rFonts w:ascii="FbKtifa Regular" w:hAnsi="FbKtifa Regular" w:cs="David"/>
          <w:b/>
          <w:bCs/>
          <w:rtl/>
        </w:rPr>
        <w:t xml:space="preserve"> </w:t>
      </w:r>
      <w:r w:rsidRPr="00CE56D6">
        <w:rPr>
          <w:rFonts w:ascii="FbKtifa Regular" w:hAnsi="FbKtifa Regular" w:cs="David" w:hint="cs"/>
          <w:b/>
          <w:bCs/>
          <w:rtl/>
        </w:rPr>
        <w:t>ביצי</w:t>
      </w:r>
      <w:r w:rsidRPr="00CE56D6">
        <w:rPr>
          <w:rFonts w:ascii="FbKtifa Regular" w:hAnsi="FbKtifa Regular" w:cs="David"/>
          <w:b/>
          <w:bCs/>
          <w:rtl/>
        </w:rPr>
        <w:t xml:space="preserve"> </w:t>
      </w:r>
      <w:r w:rsidRPr="00CE56D6">
        <w:rPr>
          <w:rFonts w:ascii="FbKtifa Regular" w:hAnsi="FbKtifa Regular" w:cs="David" w:hint="cs"/>
          <w:b/>
          <w:bCs/>
          <w:rtl/>
        </w:rPr>
        <w:t>כינים</w:t>
      </w:r>
      <w:r w:rsidRPr="00CE56D6">
        <w:rPr>
          <w:rFonts w:ascii="FbKtifa Regular" w:hAnsi="FbKtifa Regular" w:cs="David"/>
          <w:b/>
          <w:bCs/>
          <w:rtl/>
        </w:rPr>
        <w:t xml:space="preserve">, </w:t>
      </w:r>
      <w:r w:rsidRPr="00CE56D6">
        <w:rPr>
          <w:rFonts w:ascii="FbKtifa Regular" w:hAnsi="FbKtifa Regular" w:cs="David" w:hint="cs"/>
          <w:b/>
          <w:bCs/>
          <w:rtl/>
        </w:rPr>
        <w:t>ואף</w:t>
      </w:r>
      <w:r w:rsidRPr="00CE56D6">
        <w:rPr>
          <w:rFonts w:ascii="FbKtifa Regular" w:hAnsi="FbKtifa Regular" w:cs="David"/>
          <w:b/>
          <w:bCs/>
          <w:rtl/>
        </w:rPr>
        <w:t xml:space="preserve"> </w:t>
      </w:r>
      <w:r w:rsidRPr="00CE56D6">
        <w:rPr>
          <w:rFonts w:ascii="FbKtifa Regular" w:hAnsi="FbKtifa Regular" w:cs="David" w:hint="cs"/>
          <w:b/>
          <w:bCs/>
          <w:rtl/>
        </w:rPr>
        <w:t>אותי</w:t>
      </w:r>
      <w:r w:rsidRPr="00CE56D6">
        <w:rPr>
          <w:rFonts w:ascii="FbKtifa Regular" w:hAnsi="FbKtifa Regular" w:cs="David"/>
          <w:b/>
          <w:bCs/>
          <w:rtl/>
        </w:rPr>
        <w:t xml:space="preserve"> </w:t>
      </w:r>
      <w:r w:rsidRPr="00CE56D6">
        <w:rPr>
          <w:rFonts w:ascii="FbKtifa Regular" w:hAnsi="FbKtifa Regular" w:cs="David" w:hint="cs"/>
          <w:b/>
          <w:bCs/>
          <w:rtl/>
        </w:rPr>
        <w:t>הוא</w:t>
      </w:r>
      <w:r w:rsidRPr="00CE56D6">
        <w:rPr>
          <w:rFonts w:ascii="FbKtifa Regular" w:hAnsi="FbKtifa Regular" w:cs="David"/>
          <w:b/>
          <w:bCs/>
          <w:rtl/>
        </w:rPr>
        <w:t xml:space="preserve"> </w:t>
      </w:r>
      <w:r w:rsidRPr="00CE56D6">
        <w:rPr>
          <w:rFonts w:ascii="FbKtifa Regular" w:hAnsi="FbKtifa Regular" w:cs="David" w:hint="cs"/>
          <w:b/>
          <w:bCs/>
          <w:rtl/>
        </w:rPr>
        <w:t>זן</w:t>
      </w:r>
      <w:r w:rsidRPr="00CE56D6">
        <w:rPr>
          <w:rFonts w:ascii="FbKtifa Regular" w:hAnsi="FbKtifa Regular" w:cs="David"/>
          <w:b/>
          <w:bCs/>
          <w:rtl/>
        </w:rPr>
        <w:t xml:space="preserve"> </w:t>
      </w:r>
      <w:r w:rsidRPr="00CE56D6">
        <w:rPr>
          <w:rFonts w:ascii="FbKtifa Regular" w:hAnsi="FbKtifa Regular" w:cs="David" w:hint="cs"/>
          <w:b/>
          <w:bCs/>
          <w:rtl/>
        </w:rPr>
        <w:t>בחסד</w:t>
      </w:r>
      <w:r w:rsidRPr="00CE56D6">
        <w:rPr>
          <w:rFonts w:ascii="FbKtifa Regular" w:hAnsi="FbKtifa Regular" w:cs="David"/>
          <w:b/>
          <w:bCs/>
          <w:rtl/>
        </w:rPr>
        <w:t xml:space="preserve"> </w:t>
      </w:r>
      <w:r w:rsidRPr="00CE56D6">
        <w:rPr>
          <w:rFonts w:ascii="FbKtifa Regular" w:hAnsi="FbKtifa Regular" w:cs="David" w:hint="cs"/>
          <w:b/>
          <w:bCs/>
          <w:rtl/>
        </w:rPr>
        <w:t>וברחמים</w:t>
      </w:r>
      <w:r w:rsidRPr="00CE56D6">
        <w:rPr>
          <w:rFonts w:ascii="FbKtifa Regular" w:hAnsi="FbKtifa Regular" w:cs="David"/>
          <w:b/>
          <w:bCs/>
          <w:rtl/>
        </w:rPr>
        <w:t xml:space="preserve">, </w:t>
      </w:r>
      <w:r w:rsidRPr="00CE56D6">
        <w:rPr>
          <w:rFonts w:ascii="FbKtifa Regular" w:hAnsi="FbKtifa Regular" w:cs="David" w:hint="cs"/>
          <w:b/>
          <w:bCs/>
          <w:rtl/>
        </w:rPr>
        <w:t>אתה</w:t>
      </w:r>
      <w:r w:rsidRPr="00CE56D6">
        <w:rPr>
          <w:rFonts w:ascii="FbKtifa Regular" w:hAnsi="FbKtifa Regular" w:cs="David"/>
          <w:b/>
          <w:bCs/>
          <w:rtl/>
        </w:rPr>
        <w:t xml:space="preserve"> </w:t>
      </w:r>
      <w:r w:rsidRPr="00CE56D6">
        <w:rPr>
          <w:rFonts w:ascii="FbKtifa Regular" w:hAnsi="FbKtifa Regular" w:cs="David" w:hint="cs"/>
          <w:b/>
          <w:bCs/>
          <w:rtl/>
        </w:rPr>
        <w:t>הנך</w:t>
      </w:r>
      <w:r w:rsidRPr="00CE56D6">
        <w:rPr>
          <w:rFonts w:ascii="FbKtifa Regular" w:hAnsi="FbKtifa Regular" w:cs="David"/>
          <w:b/>
          <w:bCs/>
          <w:rtl/>
        </w:rPr>
        <w:t xml:space="preserve"> </w:t>
      </w:r>
      <w:r w:rsidRPr="00CE56D6">
        <w:rPr>
          <w:rFonts w:ascii="FbKtifa Regular" w:hAnsi="FbKtifa Regular" w:cs="David" w:hint="cs"/>
          <w:b/>
          <w:bCs/>
          <w:rtl/>
        </w:rPr>
        <w:t>רק</w:t>
      </w:r>
      <w:r w:rsidRPr="00CE56D6">
        <w:rPr>
          <w:rFonts w:ascii="FbKtifa Regular" w:hAnsi="FbKtifa Regular" w:cs="David"/>
          <w:b/>
          <w:bCs/>
          <w:rtl/>
        </w:rPr>
        <w:t xml:space="preserve"> </w:t>
      </w:r>
      <w:r w:rsidRPr="00CE56D6">
        <w:rPr>
          <w:rFonts w:ascii="FbKtifa Regular" w:hAnsi="FbKtifa Regular" w:cs="David" w:hint="cs"/>
          <w:b/>
          <w:bCs/>
          <w:rtl/>
        </w:rPr>
        <w:t>השליח</w:t>
      </w:r>
      <w:r w:rsidRPr="00CE56D6">
        <w:rPr>
          <w:rFonts w:ascii="FbKtifa Regular" w:hAnsi="FbKtifa Regular" w:cs="David"/>
          <w:b/>
          <w:bCs/>
          <w:rtl/>
        </w:rPr>
        <w:t xml:space="preserve"> </w:t>
      </w:r>
      <w:r w:rsidRPr="00CE56D6">
        <w:rPr>
          <w:rFonts w:ascii="FbKtifa Regular" w:hAnsi="FbKtifa Regular" w:cs="David" w:hint="cs"/>
          <w:b/>
          <w:bCs/>
          <w:rtl/>
        </w:rPr>
        <w:t>טוב</w:t>
      </w:r>
      <w:r w:rsidRPr="00CE56D6">
        <w:rPr>
          <w:rFonts w:ascii="FbKtifa Regular" w:hAnsi="FbKtifa Regular" w:cs="David"/>
          <w:b/>
          <w:bCs/>
          <w:rtl/>
        </w:rPr>
        <w:t xml:space="preserve"> </w:t>
      </w:r>
      <w:r w:rsidRPr="00CE56D6">
        <w:rPr>
          <w:rFonts w:ascii="FbKtifa Regular" w:hAnsi="FbKtifa Regular" w:cs="David" w:hint="cs"/>
          <w:b/>
          <w:bCs/>
          <w:rtl/>
        </w:rPr>
        <w:t>להזמין</w:t>
      </w:r>
      <w:r w:rsidRPr="00CE56D6">
        <w:rPr>
          <w:rFonts w:ascii="FbKtifa Regular" w:hAnsi="FbKtifa Regular" w:cs="David"/>
          <w:b/>
          <w:bCs/>
          <w:rtl/>
        </w:rPr>
        <w:t xml:space="preserve"> </w:t>
      </w:r>
      <w:r w:rsidRPr="00CE56D6">
        <w:rPr>
          <w:rFonts w:ascii="FbKtifa Regular" w:hAnsi="FbKtifa Regular" w:cs="David" w:hint="cs"/>
          <w:b/>
          <w:bCs/>
          <w:rtl/>
        </w:rPr>
        <w:t>לי</w:t>
      </w:r>
      <w:r w:rsidRPr="00CE56D6">
        <w:rPr>
          <w:rFonts w:ascii="FbKtifa Regular" w:hAnsi="FbKtifa Regular" w:cs="David"/>
          <w:b/>
          <w:bCs/>
          <w:rtl/>
        </w:rPr>
        <w:t xml:space="preserve"> </w:t>
      </w:r>
      <w:r w:rsidRPr="00CE56D6">
        <w:rPr>
          <w:rFonts w:ascii="FbKtifa Regular" w:hAnsi="FbKtifa Regular" w:cs="David" w:hint="cs"/>
          <w:b/>
          <w:bCs/>
          <w:rtl/>
        </w:rPr>
        <w:t>פרנסתי</w:t>
      </w:r>
      <w:r w:rsidRPr="00CE56D6">
        <w:rPr>
          <w:rFonts w:ascii="FbKtifa Regular" w:hAnsi="FbKtifa Regular" w:cs="David"/>
          <w:b/>
          <w:bCs/>
          <w:rtl/>
        </w:rPr>
        <w:t xml:space="preserve">, </w:t>
      </w:r>
      <w:r w:rsidRPr="00CE56D6">
        <w:rPr>
          <w:rFonts w:ascii="FbKtifa Regular" w:hAnsi="FbKtifa Regular" w:cs="David" w:hint="cs"/>
          <w:b/>
          <w:bCs/>
          <w:rtl/>
        </w:rPr>
        <w:t>אך</w:t>
      </w:r>
      <w:r w:rsidRPr="00CE56D6">
        <w:rPr>
          <w:rFonts w:ascii="FbKtifa Regular" w:hAnsi="FbKtifa Regular" w:cs="David"/>
          <w:b/>
          <w:bCs/>
          <w:rtl/>
        </w:rPr>
        <w:t xml:space="preserve"> </w:t>
      </w:r>
      <w:r w:rsidRPr="00CE56D6">
        <w:rPr>
          <w:rFonts w:ascii="FbKtifa Regular" w:hAnsi="FbKtifa Regular" w:cs="David" w:hint="cs"/>
          <w:b/>
          <w:bCs/>
          <w:rtl/>
        </w:rPr>
        <w:t>הרבה</w:t>
      </w:r>
      <w:r w:rsidRPr="00CE56D6">
        <w:rPr>
          <w:rFonts w:ascii="FbKtifa Regular" w:hAnsi="FbKtifa Regular" w:cs="David"/>
          <w:b/>
          <w:bCs/>
          <w:rtl/>
        </w:rPr>
        <w:t xml:space="preserve"> </w:t>
      </w:r>
      <w:r w:rsidRPr="00CE56D6">
        <w:rPr>
          <w:rFonts w:ascii="FbKtifa Regular" w:hAnsi="FbKtifa Regular" w:cs="David" w:hint="cs"/>
          <w:b/>
          <w:bCs/>
          <w:rtl/>
        </w:rPr>
        <w:t>שלוחים</w:t>
      </w:r>
      <w:r w:rsidRPr="00CE56D6">
        <w:rPr>
          <w:rFonts w:ascii="FbKtifa Regular" w:hAnsi="FbKtifa Regular" w:cs="David"/>
          <w:b/>
          <w:bCs/>
          <w:rtl/>
        </w:rPr>
        <w:t xml:space="preserve"> </w:t>
      </w:r>
      <w:r w:rsidRPr="00CE56D6">
        <w:rPr>
          <w:rFonts w:ascii="FbKtifa Regular" w:hAnsi="FbKtifa Regular" w:cs="David" w:hint="cs"/>
          <w:b/>
          <w:bCs/>
          <w:rtl/>
        </w:rPr>
        <w:t>למקום</w:t>
      </w:r>
      <w:r w:rsidRPr="00CE56D6">
        <w:rPr>
          <w:rFonts w:ascii="FbKtifa Regular" w:hAnsi="FbKtifa Regular" w:cs="David"/>
          <w:b/>
          <w:bCs/>
          <w:rtl/>
        </w:rPr>
        <w:t>.</w:t>
      </w:r>
      <w:r w:rsidRPr="00CE56D6">
        <w:rPr>
          <w:rFonts w:ascii="FbKtifa Regular" w:hAnsi="FbKtifa Regular" w:cs="David"/>
          <w:rtl/>
        </w:rPr>
        <w:t xml:space="preserve"> </w:t>
      </w:r>
    </w:p>
    <w:p w:rsidR="007610D3" w:rsidRDefault="007610D3" w:rsidP="00CE56D6">
      <w:pPr>
        <w:spacing w:after="0"/>
        <w:rPr>
          <w:rFonts w:ascii="FbKtifa Regular" w:hAnsi="FbKtifa Regular" w:cs="David"/>
          <w:rtl/>
        </w:rPr>
      </w:pPr>
      <w:r w:rsidRPr="00CE56D6">
        <w:rPr>
          <w:rFonts w:ascii="FbKtifa Regular" w:hAnsi="FbKtifa Regular" w:cs="David" w:hint="cs"/>
          <w:rtl/>
        </w:rPr>
        <w:t>חרה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אף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הפריץ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לשמע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הדברים</w:t>
      </w:r>
      <w:r w:rsidRPr="00CE56D6">
        <w:rPr>
          <w:rFonts w:ascii="FbKtifa Regular" w:hAnsi="FbKtifa Regular" w:cs="David"/>
          <w:rtl/>
        </w:rPr>
        <w:t xml:space="preserve">, </w:t>
      </w:r>
      <w:r w:rsidRPr="00CE56D6">
        <w:rPr>
          <w:rFonts w:ascii="FbKtifa Regular" w:hAnsi="FbKtifa Regular" w:cs="David" w:hint="cs"/>
          <w:rtl/>
        </w:rPr>
        <w:t>וצווה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על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היהודי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להסתלק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מיד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מבית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המזיגה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באומרו</w:t>
      </w:r>
      <w:r w:rsidRPr="00CE56D6">
        <w:rPr>
          <w:rFonts w:ascii="FbKtifa Regular" w:hAnsi="FbKtifa Regular" w:cs="David"/>
          <w:rtl/>
        </w:rPr>
        <w:t xml:space="preserve"> "</w:t>
      </w:r>
      <w:r w:rsidRPr="00CE56D6">
        <w:rPr>
          <w:rFonts w:ascii="FbKtifa Regular" w:hAnsi="FbKtifa Regular" w:cs="David" w:hint="cs"/>
          <w:rtl/>
        </w:rPr>
        <w:t>נראה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מהיכן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ירק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זה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חי</w:t>
      </w:r>
      <w:r w:rsidRPr="00CE56D6">
        <w:rPr>
          <w:rFonts w:ascii="FbKtifa Regular" w:hAnsi="FbKtifa Regular" w:cs="David"/>
          <w:rtl/>
        </w:rPr>
        <w:t>"</w:t>
      </w:r>
      <w:r>
        <w:rPr>
          <w:rFonts w:ascii="FbKtifa Regular" w:hAnsi="FbKtifa Regular" w:cs="David"/>
          <w:rtl/>
        </w:rPr>
        <w:t>.</w:t>
      </w:r>
      <w:r w:rsidRPr="00CE56D6">
        <w:rPr>
          <w:rFonts w:ascii="FbKtifa Regular" w:hAnsi="FbKtifa Regular" w:cs="David"/>
          <w:rtl/>
        </w:rPr>
        <w:t xml:space="preserve"> </w:t>
      </w:r>
    </w:p>
    <w:p w:rsidR="007610D3" w:rsidRDefault="007610D3" w:rsidP="00CE56D6">
      <w:pPr>
        <w:spacing w:after="0"/>
        <w:rPr>
          <w:rFonts w:ascii="FbKtifa Regular" w:hAnsi="FbKtifa Regular" w:cs="David"/>
          <w:rtl/>
        </w:rPr>
      </w:pPr>
      <w:r w:rsidRPr="00CE56D6">
        <w:rPr>
          <w:rFonts w:ascii="FbKtifa Regular" w:hAnsi="FbKtifa Regular" w:cs="David" w:hint="cs"/>
          <w:rtl/>
        </w:rPr>
        <w:t>חלפו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מספר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שבועות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וקרבו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ימי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הפסח</w:t>
      </w:r>
      <w:r w:rsidRPr="00CE56D6">
        <w:rPr>
          <w:rFonts w:ascii="FbKtifa Regular" w:hAnsi="FbKtifa Regular" w:cs="David"/>
          <w:rtl/>
        </w:rPr>
        <w:t xml:space="preserve">, </w:t>
      </w:r>
      <w:r w:rsidRPr="00CE56D6">
        <w:rPr>
          <w:rFonts w:ascii="FbKtifa Regular" w:hAnsi="FbKtifa Regular" w:cs="David" w:hint="cs"/>
          <w:rtl/>
        </w:rPr>
        <w:t>ובית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היהודי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ריק</w:t>
      </w:r>
      <w:r w:rsidRPr="00CE56D6">
        <w:rPr>
          <w:rFonts w:ascii="FbKtifa Regular" w:hAnsi="FbKtifa Regular" w:cs="David"/>
          <w:rtl/>
        </w:rPr>
        <w:t xml:space="preserve">. </w:t>
      </w:r>
      <w:r w:rsidRPr="00CE56D6">
        <w:rPr>
          <w:rFonts w:ascii="FbKtifa Regular" w:hAnsi="FbKtifa Regular" w:cs="David" w:hint="cs"/>
          <w:rtl/>
        </w:rPr>
        <w:t>ישב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היהודי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והתחזק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באמונתו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כי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הקל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הטוב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יזמין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פרנסתו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במהרה</w:t>
      </w:r>
      <w:r w:rsidRPr="00CE56D6">
        <w:rPr>
          <w:rFonts w:ascii="FbKtifa Regular" w:hAnsi="FbKtifa Regular" w:cs="David"/>
          <w:rtl/>
        </w:rPr>
        <w:t xml:space="preserve">. </w:t>
      </w:r>
    </w:p>
    <w:p w:rsidR="007610D3" w:rsidRDefault="007610D3" w:rsidP="00CE56D6">
      <w:pPr>
        <w:spacing w:after="0"/>
        <w:rPr>
          <w:rFonts w:ascii="FbKtifa Regular" w:hAnsi="FbKtifa Regular" w:cs="David"/>
          <w:rtl/>
        </w:rPr>
      </w:pPr>
      <w:r w:rsidRPr="00CE56D6">
        <w:rPr>
          <w:rFonts w:ascii="FbKtifa Regular" w:hAnsi="FbKtifa Regular" w:cs="David" w:hint="cs"/>
          <w:rtl/>
        </w:rPr>
        <w:t>פריץ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זה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היה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מגדל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בביתו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קוף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לשעשוע</w:t>
      </w:r>
      <w:r w:rsidRPr="00CE56D6">
        <w:rPr>
          <w:rFonts w:ascii="FbKtifa Regular" w:hAnsi="FbKtifa Regular" w:cs="David"/>
          <w:rtl/>
        </w:rPr>
        <w:t xml:space="preserve">, </w:t>
      </w:r>
      <w:r w:rsidRPr="00CE56D6">
        <w:rPr>
          <w:rFonts w:ascii="FbKtifa Regular" w:hAnsi="FbKtifa Regular" w:cs="David" w:hint="cs"/>
          <w:rtl/>
        </w:rPr>
        <w:t>ביום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ההוא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ירד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האדון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חדר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אוצרותיו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בכדי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לסדרו</w:t>
      </w:r>
      <w:r w:rsidRPr="00CE56D6">
        <w:rPr>
          <w:rFonts w:ascii="FbKtifa Regular" w:hAnsi="FbKtifa Regular" w:cs="David"/>
          <w:rtl/>
        </w:rPr>
        <w:t xml:space="preserve"> , </w:t>
      </w:r>
      <w:r w:rsidRPr="00CE56D6">
        <w:rPr>
          <w:rFonts w:ascii="FbKtifa Regular" w:hAnsi="FbKtifa Regular" w:cs="David" w:hint="cs"/>
          <w:rtl/>
        </w:rPr>
        <w:t>והקוף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נסרך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אחריו</w:t>
      </w:r>
      <w:r w:rsidRPr="00CE56D6">
        <w:rPr>
          <w:rFonts w:ascii="FbKtifa Regular" w:hAnsi="FbKtifa Regular" w:cs="David"/>
          <w:rtl/>
        </w:rPr>
        <w:t xml:space="preserve">, </w:t>
      </w:r>
      <w:r w:rsidRPr="00CE56D6">
        <w:rPr>
          <w:rFonts w:ascii="FbKtifa Regular" w:hAnsi="FbKtifa Regular" w:cs="David" w:hint="cs"/>
          <w:rtl/>
        </w:rPr>
        <w:t>כדרכו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נטל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אלו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מטבעות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זהב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שהועמו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והבריקם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ברוק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פיו</w:t>
      </w:r>
      <w:r w:rsidRPr="00CE56D6">
        <w:rPr>
          <w:rFonts w:ascii="FbKtifa Regular" w:hAnsi="FbKtifa Regular" w:cs="David"/>
          <w:rtl/>
        </w:rPr>
        <w:t xml:space="preserve">. </w:t>
      </w:r>
    </w:p>
    <w:p w:rsidR="007610D3" w:rsidRDefault="007610D3" w:rsidP="00CE56D6">
      <w:pPr>
        <w:spacing w:after="0"/>
        <w:rPr>
          <w:rFonts w:ascii="FbKtifa Regular" w:hAnsi="FbKtifa Regular" w:cs="David"/>
          <w:rtl/>
        </w:rPr>
      </w:pPr>
      <w:r w:rsidRPr="00CE56D6">
        <w:rPr>
          <w:rFonts w:ascii="FbKtifa Regular" w:hAnsi="FbKtifa Regular" w:cs="David" w:hint="cs"/>
          <w:rtl/>
        </w:rPr>
        <w:t>חיה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זו</w:t>
      </w:r>
      <w:r w:rsidRPr="00CE56D6">
        <w:rPr>
          <w:rFonts w:ascii="FbKtifa Regular" w:hAnsi="FbKtifa Regular" w:cs="David"/>
          <w:rtl/>
        </w:rPr>
        <w:t xml:space="preserve">, </w:t>
      </w:r>
      <w:r w:rsidRPr="00CE56D6">
        <w:rPr>
          <w:rFonts w:ascii="FbKtifa Regular" w:hAnsi="FbKtifa Regular" w:cs="David" w:hint="cs"/>
          <w:rtl/>
        </w:rPr>
        <w:t>שמטבעה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עושה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מעשה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בני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אדם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ראתה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כי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נוטל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הוא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המעות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פיו</w:t>
      </w:r>
      <w:r w:rsidRPr="00CE56D6">
        <w:rPr>
          <w:rFonts w:ascii="FbKtifa Regular" w:hAnsi="FbKtifa Regular" w:cs="David"/>
          <w:rtl/>
        </w:rPr>
        <w:t xml:space="preserve"> , </w:t>
      </w:r>
      <w:r w:rsidRPr="00CE56D6">
        <w:rPr>
          <w:rFonts w:ascii="FbKtifa Regular" w:hAnsi="FbKtifa Regular" w:cs="David" w:hint="cs"/>
          <w:rtl/>
        </w:rPr>
        <w:t>וסברה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כי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בולע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הוא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המעות</w:t>
      </w:r>
      <w:r w:rsidRPr="00CE56D6">
        <w:rPr>
          <w:rFonts w:ascii="FbKtifa Regular" w:hAnsi="FbKtifa Regular" w:cs="David"/>
          <w:rtl/>
        </w:rPr>
        <w:t xml:space="preserve">, </w:t>
      </w:r>
      <w:r w:rsidRPr="00CE56D6">
        <w:rPr>
          <w:rFonts w:ascii="FbKtifa Regular" w:hAnsi="FbKtifa Regular" w:cs="David" w:hint="cs"/>
          <w:rtl/>
        </w:rPr>
        <w:t>נטלה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אף</w:t>
      </w:r>
      <w:r w:rsidRPr="00CE56D6">
        <w:rPr>
          <w:rFonts w:ascii="FbKtifa Regular" w:hAnsi="FbKtifa Regular" w:cs="David"/>
          <w:rtl/>
        </w:rPr>
        <w:t xml:space="preserve"> - - </w:t>
      </w:r>
      <w:r w:rsidRPr="00CE56D6">
        <w:rPr>
          <w:rFonts w:ascii="FbKtifa Regular" w:hAnsi="FbKtifa Regular" w:cs="David" w:hint="cs"/>
          <w:rtl/>
        </w:rPr>
        <w:t>היא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מטבעות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זהב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רבות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ובלעתם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באין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רואים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עד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שחלתה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ומתה</w:t>
      </w:r>
      <w:r w:rsidRPr="00CE56D6">
        <w:rPr>
          <w:rFonts w:ascii="FbKtifa Regular" w:hAnsi="FbKtifa Regular" w:cs="David"/>
          <w:rtl/>
        </w:rPr>
        <w:t xml:space="preserve">. - </w:t>
      </w:r>
      <w:r w:rsidRPr="00CE56D6">
        <w:rPr>
          <w:rFonts w:ascii="FbKtifa Regular" w:hAnsi="FbKtifa Regular" w:cs="David" w:hint="cs"/>
          <w:rtl/>
        </w:rPr>
        <w:t>כשראה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האדון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כי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נתפגר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הקוף</w:t>
      </w:r>
      <w:r w:rsidRPr="00CE56D6">
        <w:rPr>
          <w:rFonts w:ascii="FbKtifa Regular" w:hAnsi="FbKtifa Regular" w:cs="David"/>
          <w:rtl/>
        </w:rPr>
        <w:t xml:space="preserve"> , </w:t>
      </w:r>
      <w:r w:rsidRPr="00CE56D6">
        <w:rPr>
          <w:rFonts w:ascii="FbKtifa Regular" w:hAnsi="FbKtifa Regular" w:cs="David" w:hint="cs"/>
          <w:rtl/>
        </w:rPr>
        <w:t>חשב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להתל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ביהודי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המסכן</w:t>
      </w:r>
      <w:r w:rsidRPr="00CE56D6">
        <w:rPr>
          <w:rFonts w:ascii="FbKtifa Regular" w:hAnsi="FbKtifa Regular" w:cs="David"/>
          <w:rtl/>
        </w:rPr>
        <w:t xml:space="preserve">. </w:t>
      </w:r>
      <w:r w:rsidRPr="00CE56D6">
        <w:rPr>
          <w:rFonts w:ascii="FbKtifa Regular" w:hAnsi="FbKtifa Regular" w:cs="David" w:hint="cs"/>
          <w:rtl/>
        </w:rPr>
        <w:t>וקרא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למשרתיו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וציוום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להשליך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הנבילה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תוך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בית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היהודי</w:t>
      </w:r>
      <w:r w:rsidRPr="00CE56D6">
        <w:rPr>
          <w:rFonts w:ascii="FbKtifa Regular" w:hAnsi="FbKtifa Regular" w:cs="David"/>
          <w:rtl/>
        </w:rPr>
        <w:t xml:space="preserve">. </w:t>
      </w:r>
    </w:p>
    <w:p w:rsidR="007610D3" w:rsidRDefault="007610D3" w:rsidP="00CE56D6">
      <w:pPr>
        <w:spacing w:after="0"/>
        <w:rPr>
          <w:rFonts w:ascii="FbKtifa Regular" w:hAnsi="FbKtifa Regular" w:cs="David"/>
          <w:rtl/>
        </w:rPr>
      </w:pPr>
      <w:r w:rsidRPr="00CE56D6">
        <w:rPr>
          <w:rFonts w:ascii="FbKtifa Regular" w:hAnsi="FbKtifa Regular" w:cs="David" w:hint="cs"/>
          <w:rtl/>
        </w:rPr>
        <w:t>ישב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היהודי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בביתו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ולפתע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שמע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רעש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וקול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מני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מתכות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מתגוללים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על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הארץ</w:t>
      </w:r>
      <w:r w:rsidRPr="00CE56D6">
        <w:rPr>
          <w:rFonts w:ascii="FbKtifa Regular" w:hAnsi="FbKtifa Regular" w:cs="David"/>
          <w:rtl/>
        </w:rPr>
        <w:t xml:space="preserve">, </w:t>
      </w:r>
      <w:r w:rsidRPr="00CE56D6">
        <w:rPr>
          <w:rFonts w:ascii="FbKtifa Regular" w:hAnsi="FbKtifa Regular" w:cs="David" w:hint="cs"/>
          <w:rtl/>
        </w:rPr>
        <w:t>הלך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לבדוק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אירע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ולפליאתו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ראה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נבילה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מושלכת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וסביבה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מטבעות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זהב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לרוב</w:t>
      </w:r>
      <w:r w:rsidRPr="00CE56D6">
        <w:rPr>
          <w:rFonts w:ascii="FbKtifa Regular" w:hAnsi="FbKtifa Regular" w:cs="David"/>
          <w:rtl/>
        </w:rPr>
        <w:t xml:space="preserve">, </w:t>
      </w:r>
      <w:r w:rsidRPr="00CE56D6">
        <w:rPr>
          <w:rFonts w:ascii="FbKtifa Regular" w:hAnsi="FbKtifa Regular" w:cs="David" w:hint="cs"/>
          <w:rtl/>
        </w:rPr>
        <w:t>נטל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המעות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ומיהר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לשוק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לקנות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צרכי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הפסח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בהרחבה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גדולה</w:t>
      </w:r>
      <w:r w:rsidRPr="00CE56D6">
        <w:rPr>
          <w:rFonts w:ascii="FbKtifa Regular" w:hAnsi="FbKtifa Regular" w:cs="David"/>
          <w:rtl/>
        </w:rPr>
        <w:t xml:space="preserve">, </w:t>
      </w:r>
      <w:r w:rsidRPr="00CE56D6">
        <w:rPr>
          <w:rFonts w:ascii="FbKtifa Regular" w:hAnsi="FbKtifa Regular" w:cs="David" w:hint="cs"/>
          <w:rtl/>
        </w:rPr>
        <w:t>מתוך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שבח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והודייה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להשי</w:t>
      </w:r>
      <w:r w:rsidRPr="00CE56D6">
        <w:rPr>
          <w:rFonts w:ascii="FbKtifa Regular" w:hAnsi="FbKtifa Regular" w:cs="David"/>
          <w:rtl/>
        </w:rPr>
        <w:t>"</w:t>
      </w:r>
      <w:r w:rsidRPr="00CE56D6">
        <w:rPr>
          <w:rFonts w:ascii="FbKtifa Regular" w:hAnsi="FbKtifa Regular" w:cs="David" w:hint="cs"/>
          <w:rtl/>
        </w:rPr>
        <w:t>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על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ישועתו</w:t>
      </w:r>
      <w:r w:rsidRPr="00CE56D6">
        <w:rPr>
          <w:rFonts w:ascii="FbKtifa Regular" w:hAnsi="FbKtifa Regular" w:cs="David"/>
          <w:rtl/>
        </w:rPr>
        <w:t xml:space="preserve">. </w:t>
      </w:r>
    </w:p>
    <w:p w:rsidR="007610D3" w:rsidRPr="00CE56D6" w:rsidRDefault="007610D3" w:rsidP="00CE56D6">
      <w:pPr>
        <w:spacing w:after="0"/>
        <w:rPr>
          <w:rFonts w:ascii="FbKtifa Regular" w:hAnsi="FbKtifa Regular" w:cs="David"/>
        </w:rPr>
      </w:pPr>
      <w:r w:rsidRPr="00CE56D6">
        <w:rPr>
          <w:rFonts w:ascii="FbKtifa Regular" w:hAnsi="FbKtifa Regular" w:cs="David" w:hint="cs"/>
          <w:rtl/>
        </w:rPr>
        <w:t>בליל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חג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הפסח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שיגר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הפריץ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שליחיו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לבית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היהודי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לראות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האם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היה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במה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לערוך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שולחנו</w:t>
      </w:r>
      <w:r w:rsidRPr="00CE56D6">
        <w:rPr>
          <w:rFonts w:ascii="FbKtifa Regular" w:hAnsi="FbKtifa Regular" w:cs="David"/>
          <w:rtl/>
        </w:rPr>
        <w:t xml:space="preserve">, </w:t>
      </w:r>
      <w:r w:rsidRPr="00CE56D6">
        <w:rPr>
          <w:rFonts w:ascii="FbKtifa Regular" w:hAnsi="FbKtifa Regular" w:cs="David" w:hint="cs"/>
          <w:rtl/>
        </w:rPr>
        <w:t>ועד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מהרה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שבו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לומר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כי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בית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היהודי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מאיר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למרחקים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ושולחנו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מלא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כל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טוב</w:t>
      </w:r>
      <w:r w:rsidRPr="00CE56D6">
        <w:rPr>
          <w:rFonts w:ascii="FbKtifa Regular" w:hAnsi="FbKtifa Regular" w:cs="David"/>
          <w:rtl/>
        </w:rPr>
        <w:t xml:space="preserve"> , </w:t>
      </w:r>
      <w:r w:rsidRPr="00CE56D6">
        <w:rPr>
          <w:rFonts w:ascii="FbKtifa Regular" w:hAnsi="FbKtifa Regular" w:cs="David" w:hint="cs"/>
          <w:rtl/>
        </w:rPr>
        <w:t>שמע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זאת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הפריץ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ומיהר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לבית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היהודי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לראות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הנכון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הדבר</w:t>
      </w:r>
      <w:r w:rsidRPr="00CE56D6">
        <w:rPr>
          <w:rFonts w:ascii="FbKtifa Regular" w:hAnsi="FbKtifa Regular" w:cs="David"/>
          <w:rtl/>
        </w:rPr>
        <w:t xml:space="preserve">, </w:t>
      </w:r>
      <w:r w:rsidRPr="00CE56D6">
        <w:rPr>
          <w:rFonts w:ascii="FbKtifa Regular" w:hAnsi="FbKtifa Regular" w:cs="David" w:hint="cs"/>
          <w:rtl/>
        </w:rPr>
        <w:t>כבואו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שמה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סיפר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היהודי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לפי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תומו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יד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ההשגחה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כי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הזמין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הי</w:t>
      </w:r>
      <w:r w:rsidRPr="00CE56D6">
        <w:rPr>
          <w:rFonts w:ascii="FbKtifa Regular" w:hAnsi="FbKtifa Regular" w:cs="David"/>
          <w:rtl/>
        </w:rPr>
        <w:t>"</w:t>
      </w:r>
      <w:r w:rsidRPr="00CE56D6">
        <w:rPr>
          <w:rFonts w:ascii="FbKtifa Regular" w:hAnsi="FbKtifa Regular" w:cs="David" w:hint="cs"/>
          <w:rtl/>
        </w:rPr>
        <w:t>ש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מטמון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אל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ביתו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וכל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תוכן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המעשה</w:t>
      </w:r>
      <w:r w:rsidRPr="00CE56D6">
        <w:rPr>
          <w:rFonts w:ascii="FbKtifa Regular" w:hAnsi="FbKtifa Regular" w:cs="David"/>
          <w:rtl/>
        </w:rPr>
        <w:t xml:space="preserve">. </w:t>
      </w:r>
      <w:r w:rsidRPr="00CE56D6">
        <w:rPr>
          <w:rFonts w:ascii="FbKtifa Regular" w:hAnsi="FbKtifa Regular" w:cs="David" w:hint="cs"/>
          <w:rtl/>
        </w:rPr>
        <w:t>שמע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זאת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הפריץ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ותפעם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רוחו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בהפטירו</w:t>
      </w:r>
      <w:r w:rsidRPr="00CE56D6">
        <w:rPr>
          <w:rFonts w:ascii="FbKtifa Regular" w:hAnsi="FbKtifa Regular" w:cs="David"/>
          <w:rtl/>
        </w:rPr>
        <w:t xml:space="preserve"> "</w:t>
      </w:r>
      <w:r w:rsidRPr="00CE56D6">
        <w:rPr>
          <w:rFonts w:ascii="FbKtifa Regular" w:hAnsi="FbKtifa Regular" w:cs="David" w:hint="cs"/>
          <w:rtl/>
        </w:rPr>
        <w:t>צדקת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ממני</w:t>
      </w:r>
      <w:r w:rsidRPr="00CE56D6">
        <w:rPr>
          <w:rFonts w:ascii="FbKtifa Regular" w:hAnsi="FbKtifa Regular" w:cs="David"/>
          <w:rtl/>
        </w:rPr>
        <w:t xml:space="preserve">, </w:t>
      </w:r>
      <w:r w:rsidRPr="00CE56D6">
        <w:rPr>
          <w:rFonts w:ascii="FbKtifa Regular" w:hAnsi="FbKtifa Regular" w:cs="David" w:hint="cs"/>
          <w:rtl/>
        </w:rPr>
        <w:t>ה</w:t>
      </w:r>
      <w:r w:rsidRPr="00CE56D6">
        <w:rPr>
          <w:rFonts w:ascii="FbKtifa Regular" w:hAnsi="FbKtifa Regular" w:cs="David"/>
          <w:rtl/>
        </w:rPr>
        <w:t xml:space="preserve">' </w:t>
      </w:r>
      <w:r w:rsidRPr="00CE56D6">
        <w:rPr>
          <w:rFonts w:ascii="FbKtifa Regular" w:hAnsi="FbKtifa Regular" w:cs="David" w:hint="cs"/>
          <w:rtl/>
        </w:rPr>
        <w:t>אלוקים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הוא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לבדו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הזן</w:t>
      </w:r>
      <w:r w:rsidRPr="00CE56D6">
        <w:rPr>
          <w:rFonts w:ascii="FbKtifa Regular" w:hAnsi="FbKtifa Regular" w:cs="David"/>
          <w:rtl/>
        </w:rPr>
        <w:t xml:space="preserve"> </w:t>
      </w:r>
      <w:r w:rsidRPr="00CE56D6">
        <w:rPr>
          <w:rFonts w:ascii="FbKtifa Regular" w:hAnsi="FbKtifa Regular" w:cs="David" w:hint="cs"/>
          <w:rtl/>
        </w:rPr>
        <w:t>ומפרנס</w:t>
      </w:r>
      <w:r w:rsidRPr="00CE56D6">
        <w:rPr>
          <w:rFonts w:ascii="FbKtifa Regular" w:hAnsi="FbKtifa Regular" w:cs="David"/>
          <w:rtl/>
        </w:rPr>
        <w:t xml:space="preserve">" </w:t>
      </w:r>
    </w:p>
    <w:sectPr w:rsidR="007610D3" w:rsidRPr="00CE56D6" w:rsidSect="00CE56D6">
      <w:pgSz w:w="11906" w:h="16838"/>
      <w:pgMar w:top="851" w:right="991" w:bottom="1440" w:left="993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bKtifa Regula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1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56D6"/>
    <w:rsid w:val="002C5FAC"/>
    <w:rsid w:val="0074264E"/>
    <w:rsid w:val="007610D3"/>
    <w:rsid w:val="008F5BC6"/>
    <w:rsid w:val="00A4452A"/>
    <w:rsid w:val="00CE56D6"/>
    <w:rsid w:val="00E52893"/>
    <w:rsid w:val="00FE28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sz w:val="22"/>
        <w:szCs w:val="22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5BC6"/>
    <w:pPr>
      <w:bidi/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728</Words>
  <Characters>3640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בס"ד </dc:title>
  <dc:subject/>
  <dc:creator>user</dc:creator>
  <cp:keywords/>
  <dc:description/>
  <cp:lastModifiedBy>USER</cp:lastModifiedBy>
  <cp:revision>2</cp:revision>
  <cp:lastPrinted>2015-03-13T00:35:00Z</cp:lastPrinted>
  <dcterms:created xsi:type="dcterms:W3CDTF">2015-03-13T00:37:00Z</dcterms:created>
  <dcterms:modified xsi:type="dcterms:W3CDTF">2015-03-13T00:37:00Z</dcterms:modified>
</cp:coreProperties>
</file>